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F7" w:rsidRPr="00FD1D70" w:rsidRDefault="006B02F7" w:rsidP="00BF42B4">
      <w:pPr>
        <w:pStyle w:val="BodyText"/>
        <w:spacing w:line="276" w:lineRule="auto"/>
        <w:ind w:left="0" w:firstLine="0"/>
      </w:pPr>
      <w:r w:rsidRPr="00FD1D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5" o:title=""/>
          </v:shape>
        </w:pict>
      </w:r>
    </w:p>
    <w:p w:rsidR="006B02F7" w:rsidRDefault="006B02F7" w:rsidP="00BF42B4">
      <w:pPr>
        <w:pStyle w:val="BodyText"/>
        <w:spacing w:line="276" w:lineRule="auto"/>
        <w:ind w:left="0" w:firstLine="0"/>
      </w:pPr>
    </w:p>
    <w:p w:rsidR="006B02F7" w:rsidRPr="00BF42B4" w:rsidRDefault="006B02F7" w:rsidP="00BF42B4">
      <w:pPr>
        <w:pStyle w:val="BodyText"/>
        <w:spacing w:line="276" w:lineRule="auto"/>
        <w:ind w:left="0" w:firstLine="0"/>
      </w:pPr>
    </w:p>
    <w:p w:rsidR="006B02F7" w:rsidRPr="00BF42B4" w:rsidRDefault="006B02F7" w:rsidP="00BF42B4">
      <w:pPr>
        <w:pStyle w:val="BodyText"/>
        <w:spacing w:line="276" w:lineRule="auto"/>
        <w:ind w:left="0" w:firstLine="709"/>
      </w:pPr>
    </w:p>
    <w:p w:rsidR="006B02F7" w:rsidRPr="00BF42B4" w:rsidRDefault="006B02F7" w:rsidP="00FD1D70">
      <w:pPr>
        <w:pStyle w:val="BodyText"/>
        <w:numPr>
          <w:ilvl w:val="0"/>
          <w:numId w:val="8"/>
        </w:numPr>
        <w:spacing w:line="276" w:lineRule="auto"/>
        <w:jc w:val="center"/>
        <w:rPr>
          <w:b/>
        </w:rPr>
      </w:pPr>
      <w:r w:rsidRPr="00BF42B4">
        <w:rPr>
          <w:b/>
        </w:rPr>
        <w:t>Режим функционирования МДОУ</w:t>
      </w:r>
    </w:p>
    <w:p w:rsidR="006B02F7" w:rsidRPr="00BF42B4" w:rsidRDefault="006B02F7" w:rsidP="00BF42B4">
      <w:pPr>
        <w:pStyle w:val="BodyText"/>
        <w:spacing w:line="276" w:lineRule="auto"/>
        <w:ind w:left="720" w:firstLine="0"/>
        <w:rPr>
          <w:b/>
        </w:rPr>
      </w:pPr>
    </w:p>
    <w:p w:rsidR="006B02F7" w:rsidRPr="00BF42B4" w:rsidRDefault="006B02F7" w:rsidP="00BF42B4">
      <w:pPr>
        <w:pStyle w:val="BodyText"/>
        <w:spacing w:line="276" w:lineRule="auto"/>
        <w:ind w:left="0" w:firstLine="720"/>
      </w:pPr>
      <w:r w:rsidRPr="00BF42B4">
        <w:t xml:space="preserve">Режим работы МДОУ «Новомичуринский детский сад №2» с 07.00 до </w:t>
      </w:r>
      <w:r>
        <w:t>19:00.</w:t>
      </w:r>
      <w:r w:rsidRPr="00BF42B4">
        <w:t xml:space="preserve"> </w:t>
      </w:r>
      <w:r>
        <w:t xml:space="preserve">               </w:t>
      </w:r>
    </w:p>
    <w:p w:rsidR="006B02F7" w:rsidRPr="00BF42B4" w:rsidRDefault="006B02F7" w:rsidP="00BF42B4">
      <w:pPr>
        <w:pStyle w:val="BodyText"/>
        <w:spacing w:line="276" w:lineRule="auto"/>
        <w:ind w:left="0" w:firstLine="720"/>
      </w:pPr>
      <w:r w:rsidRPr="00BF42B4">
        <w:t>МДОУ работает по 5-дневной рабочей неделе.</w:t>
      </w:r>
    </w:p>
    <w:p w:rsidR="006B02F7" w:rsidRDefault="006B02F7" w:rsidP="00A83567">
      <w:pPr>
        <w:pStyle w:val="ListParagraph"/>
        <w:spacing w:before="71" w:line="276" w:lineRule="auto"/>
        <w:ind w:left="0" w:firstLine="0"/>
        <w:rPr>
          <w:sz w:val="24"/>
          <w:szCs w:val="24"/>
        </w:rPr>
      </w:pPr>
      <w:r w:rsidRPr="00BF42B4">
        <w:rPr>
          <w:sz w:val="24"/>
          <w:szCs w:val="24"/>
        </w:rPr>
        <w:t>В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субботу,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воскресенье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праздничные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дни</w:t>
      </w:r>
      <w:r w:rsidRPr="00BF42B4">
        <w:rPr>
          <w:spacing w:val="3"/>
          <w:sz w:val="24"/>
          <w:szCs w:val="24"/>
        </w:rPr>
        <w:t xml:space="preserve"> </w:t>
      </w:r>
      <w:r w:rsidRPr="00BF42B4">
        <w:rPr>
          <w:sz w:val="24"/>
          <w:szCs w:val="24"/>
        </w:rPr>
        <w:t>– выходные.</w:t>
      </w:r>
    </w:p>
    <w:p w:rsidR="006B02F7" w:rsidRPr="00BF42B4" w:rsidRDefault="006B02F7" w:rsidP="00A83567">
      <w:pPr>
        <w:pStyle w:val="ListParagraph"/>
        <w:spacing w:before="71" w:line="276" w:lineRule="auto"/>
        <w:ind w:left="0" w:firstLine="0"/>
        <w:rPr>
          <w:sz w:val="24"/>
          <w:szCs w:val="24"/>
        </w:rPr>
      </w:pPr>
    </w:p>
    <w:p w:rsidR="006B02F7" w:rsidRPr="001D27C2" w:rsidRDefault="006B02F7" w:rsidP="00A83567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BF42B4">
        <w:rPr>
          <w:rFonts w:ascii="Times New Roman" w:hAnsi="Times New Roman"/>
          <w:sz w:val="24"/>
          <w:szCs w:val="24"/>
        </w:rPr>
        <w:t xml:space="preserve"> Образовательный  процесс осуществляется в соответствии с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F42B4">
        <w:rPr>
          <w:rFonts w:ascii="Times New Roman" w:hAnsi="Times New Roman"/>
          <w:sz w:val="24"/>
          <w:szCs w:val="24"/>
        </w:rPr>
        <w:t>образовательной  программой дошкольного образования МДОУ «Новомичуринский детский сад №2»</w:t>
      </w:r>
      <w:r>
        <w:rPr>
          <w:rFonts w:ascii="Times New Roman" w:hAnsi="Times New Roman"/>
          <w:sz w:val="24"/>
          <w:szCs w:val="24"/>
        </w:rPr>
        <w:t xml:space="preserve">, разработанной в соответствии с </w:t>
      </w:r>
      <w:r w:rsidRPr="001D27C2">
        <w:rPr>
          <w:rFonts w:ascii="Times New Roman" w:hAnsi="Times New Roman"/>
          <w:color w:val="000000"/>
          <w:sz w:val="24"/>
          <w:szCs w:val="24"/>
        </w:rPr>
        <w:t>Федеральной образовательной программой дошкольного образования, утвержденной Приказом Министерства просвещения Российской Федерации  от 25.11.2022 № 1028</w:t>
      </w:r>
      <w:r w:rsidRPr="001D27C2">
        <w:rPr>
          <w:rFonts w:ascii="Times New Roman" w:hAnsi="Times New Roman"/>
          <w:sz w:val="24"/>
          <w:szCs w:val="24"/>
        </w:rPr>
        <w:t>.</w:t>
      </w:r>
    </w:p>
    <w:p w:rsidR="006B02F7" w:rsidRPr="00BF42B4" w:rsidRDefault="006B02F7" w:rsidP="00A83567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F42B4">
        <w:rPr>
          <w:rFonts w:ascii="Times New Roman" w:hAnsi="Times New Roman"/>
          <w:sz w:val="24"/>
          <w:szCs w:val="24"/>
        </w:rPr>
        <w:t>бразовательная</w:t>
      </w:r>
      <w:r w:rsidRPr="00BF42B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деятельность</w:t>
      </w:r>
      <w:r w:rsidRPr="00BF42B4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проводится</w:t>
      </w:r>
      <w:r w:rsidRPr="00BF42B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в</w:t>
      </w:r>
      <w:r w:rsidRPr="00BF42B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соответствии</w:t>
      </w:r>
      <w:r w:rsidRPr="00BF42B4">
        <w:rPr>
          <w:rFonts w:ascii="Times New Roman" w:hAnsi="Times New Roman"/>
          <w:spacing w:val="-8"/>
          <w:sz w:val="24"/>
          <w:szCs w:val="24"/>
        </w:rPr>
        <w:t xml:space="preserve"> с </w:t>
      </w:r>
      <w:r w:rsidRPr="00BF42B4">
        <w:rPr>
          <w:rFonts w:ascii="Times New Roman" w:hAnsi="Times New Roman"/>
          <w:sz w:val="24"/>
          <w:szCs w:val="24"/>
        </w:rPr>
        <w:t>«Санитарно – эпидемиологические требования к организациям воспитания и обучения, отдыха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BF42B4">
        <w:rPr>
          <w:rFonts w:ascii="Times New Roman" w:hAnsi="Times New Roman"/>
          <w:sz w:val="24"/>
          <w:szCs w:val="24"/>
        </w:rPr>
        <w:t xml:space="preserve"> и оздоровления детей и молодёжи», с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учетом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возраста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воспитанников,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расписанием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образовательной деятельности (занятия)</w:t>
      </w:r>
      <w:r w:rsidRPr="00BF42B4">
        <w:rPr>
          <w:rFonts w:ascii="Times New Roman" w:hAnsi="Times New Roman"/>
          <w:sz w:val="24"/>
          <w:szCs w:val="24"/>
        </w:rPr>
        <w:t>,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принятым</w:t>
      </w:r>
      <w:r w:rsidRPr="00BF42B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педагогическим</w:t>
      </w:r>
      <w:r w:rsidRPr="00BF42B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советом</w:t>
      </w:r>
      <w:r w:rsidRPr="00BF42B4">
        <w:rPr>
          <w:rFonts w:ascii="Times New Roman" w:hAnsi="Times New Roman"/>
          <w:spacing w:val="-2"/>
          <w:sz w:val="24"/>
          <w:szCs w:val="24"/>
        </w:rPr>
        <w:t xml:space="preserve">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</w:t>
      </w:r>
      <w:r w:rsidRPr="00BF42B4">
        <w:rPr>
          <w:rFonts w:ascii="Times New Roman" w:hAnsi="Times New Roman"/>
          <w:sz w:val="24"/>
          <w:szCs w:val="24"/>
        </w:rPr>
        <w:t>и</w:t>
      </w:r>
      <w:r w:rsidRPr="00BF42B4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утверждённым</w:t>
      </w:r>
      <w:r w:rsidRPr="00BF42B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заведующим</w:t>
      </w:r>
      <w:r w:rsidRPr="00BF42B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F42B4">
        <w:rPr>
          <w:rFonts w:ascii="Times New Roman" w:hAnsi="Times New Roman"/>
          <w:sz w:val="24"/>
          <w:szCs w:val="24"/>
        </w:rPr>
        <w:t>МДОУ.</w:t>
      </w:r>
    </w:p>
    <w:p w:rsidR="006B02F7" w:rsidRPr="00BF42B4" w:rsidRDefault="006B02F7" w:rsidP="00BF42B4">
      <w:pPr>
        <w:pStyle w:val="ListParagraph"/>
        <w:tabs>
          <w:tab w:val="left" w:pos="9599"/>
        </w:tabs>
        <w:spacing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Реализация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образовательных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программ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осуществляется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преимущественно</w:t>
      </w:r>
      <w:r w:rsidRPr="00BF42B4">
        <w:rPr>
          <w:spacing w:val="1"/>
          <w:sz w:val="24"/>
          <w:szCs w:val="24"/>
        </w:rPr>
        <w:t xml:space="preserve">                          </w:t>
      </w:r>
      <w:r w:rsidRPr="00BF42B4">
        <w:rPr>
          <w:sz w:val="24"/>
          <w:szCs w:val="24"/>
        </w:rPr>
        <w:t>с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применением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очной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формы</w:t>
      </w:r>
      <w:r w:rsidRPr="00BF42B4">
        <w:rPr>
          <w:spacing w:val="3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обучения.</w:t>
      </w:r>
    </w:p>
    <w:p w:rsidR="006B02F7" w:rsidRPr="00BF42B4" w:rsidRDefault="006B02F7" w:rsidP="00BF42B4">
      <w:pPr>
        <w:pStyle w:val="BodyText"/>
        <w:spacing w:before="7" w:line="276" w:lineRule="auto"/>
        <w:ind w:left="0" w:firstLine="0"/>
        <w:jc w:val="left"/>
      </w:pPr>
    </w:p>
    <w:p w:rsidR="006B02F7" w:rsidRPr="00BF42B4" w:rsidRDefault="006B02F7" w:rsidP="00BF42B4">
      <w:pPr>
        <w:pStyle w:val="Heading11"/>
        <w:spacing w:line="276" w:lineRule="auto"/>
        <w:ind w:left="2551"/>
      </w:pPr>
      <w:r w:rsidRPr="00BF42B4">
        <w:t>3.</w:t>
      </w:r>
      <w:r w:rsidRPr="00BF42B4">
        <w:rPr>
          <w:spacing w:val="114"/>
        </w:rPr>
        <w:t xml:space="preserve"> </w:t>
      </w:r>
      <w:r w:rsidRPr="00BF42B4">
        <w:t>Режим</w:t>
      </w:r>
      <w:r w:rsidRPr="00BF42B4">
        <w:rPr>
          <w:spacing w:val="-1"/>
        </w:rPr>
        <w:t xml:space="preserve"> </w:t>
      </w:r>
      <w:r w:rsidRPr="00BF42B4">
        <w:t>учебной</w:t>
      </w:r>
      <w:r w:rsidRPr="00BF42B4">
        <w:rPr>
          <w:spacing w:val="-1"/>
        </w:rPr>
        <w:t xml:space="preserve"> </w:t>
      </w:r>
      <w:r w:rsidRPr="00BF42B4">
        <w:t>нагрузки</w:t>
      </w:r>
      <w:r w:rsidRPr="00BF42B4">
        <w:rPr>
          <w:spacing w:val="-1"/>
        </w:rPr>
        <w:t xml:space="preserve"> </w:t>
      </w:r>
      <w:r w:rsidRPr="00BF42B4">
        <w:t>воспитанников</w:t>
      </w:r>
    </w:p>
    <w:p w:rsidR="006B02F7" w:rsidRPr="00BF42B4" w:rsidRDefault="006B02F7" w:rsidP="00BF42B4">
      <w:pPr>
        <w:pStyle w:val="BodyText"/>
        <w:spacing w:before="9" w:line="276" w:lineRule="auto"/>
        <w:ind w:left="0" w:firstLine="0"/>
        <w:jc w:val="left"/>
        <w:rPr>
          <w:b/>
        </w:rPr>
      </w:pPr>
    </w:p>
    <w:p w:rsidR="006B02F7" w:rsidRPr="00BF42B4" w:rsidRDefault="006B02F7" w:rsidP="00BF42B4">
      <w:pPr>
        <w:pStyle w:val="ListParagraph"/>
        <w:tabs>
          <w:tab w:val="left" w:pos="1231"/>
        </w:tabs>
        <w:spacing w:before="1" w:line="276" w:lineRule="auto"/>
        <w:ind w:left="810" w:firstLine="0"/>
        <w:rPr>
          <w:sz w:val="24"/>
          <w:szCs w:val="24"/>
        </w:rPr>
      </w:pPr>
      <w:r w:rsidRPr="00BF42B4">
        <w:rPr>
          <w:sz w:val="24"/>
          <w:szCs w:val="24"/>
        </w:rPr>
        <w:t>Образовательная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деятельность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осуществляется:</w:t>
      </w:r>
    </w:p>
    <w:p w:rsidR="006B02F7" w:rsidRPr="00BF42B4" w:rsidRDefault="006B02F7" w:rsidP="00BF42B4">
      <w:pPr>
        <w:pStyle w:val="ListParagraph"/>
        <w:numPr>
          <w:ilvl w:val="1"/>
          <w:numId w:val="4"/>
        </w:numPr>
        <w:tabs>
          <w:tab w:val="left" w:pos="1121"/>
        </w:tabs>
        <w:spacing w:line="276" w:lineRule="auto"/>
        <w:ind w:right="-40" w:firstLine="770"/>
        <w:rPr>
          <w:sz w:val="24"/>
          <w:szCs w:val="24"/>
        </w:rPr>
      </w:pP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форме</w:t>
      </w:r>
      <w:r w:rsidRPr="00BF42B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образовательной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деятельности</w:t>
      </w:r>
      <w:r w:rsidRPr="00BF42B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</w:t>
      </w:r>
      <w:r w:rsidRPr="00BF42B4">
        <w:rPr>
          <w:sz w:val="24"/>
          <w:szCs w:val="24"/>
        </w:rPr>
        <w:t>ОД),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для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которой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выделено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режиме</w:t>
      </w:r>
      <w:r w:rsidRPr="00BF42B4">
        <w:rPr>
          <w:spacing w:val="2"/>
          <w:sz w:val="24"/>
          <w:szCs w:val="24"/>
        </w:rPr>
        <w:t xml:space="preserve"> </w:t>
      </w:r>
      <w:r w:rsidRPr="00BF42B4">
        <w:rPr>
          <w:sz w:val="24"/>
          <w:szCs w:val="24"/>
        </w:rPr>
        <w:t>дня специально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отведенное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время по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расписанию;</w:t>
      </w:r>
    </w:p>
    <w:p w:rsidR="006B02F7" w:rsidRPr="00BF42B4" w:rsidRDefault="006B02F7" w:rsidP="00BF42B4">
      <w:pPr>
        <w:pStyle w:val="ListParagraph"/>
        <w:numPr>
          <w:ilvl w:val="1"/>
          <w:numId w:val="4"/>
        </w:numPr>
        <w:tabs>
          <w:tab w:val="left" w:pos="1086"/>
          <w:tab w:val="left" w:pos="9599"/>
        </w:tabs>
        <w:spacing w:before="2" w:line="276" w:lineRule="auto"/>
        <w:ind w:right="-40" w:firstLine="710"/>
        <w:rPr>
          <w:sz w:val="24"/>
          <w:szCs w:val="24"/>
        </w:rPr>
      </w:pP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форме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образовательной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режимных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моментах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(ОД в РМ)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подгруппами и индивидуально в течение дня (в игровой и совместной деятельности,                       на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прогулке,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6"/>
          <w:sz w:val="24"/>
          <w:szCs w:val="24"/>
        </w:rPr>
        <w:t xml:space="preserve"> </w:t>
      </w:r>
      <w:r w:rsidRPr="00BF42B4">
        <w:rPr>
          <w:sz w:val="24"/>
          <w:szCs w:val="24"/>
        </w:rPr>
        <w:t>утренний 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вечерний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отрезок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времени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пр.).</w:t>
      </w:r>
    </w:p>
    <w:p w:rsidR="006B02F7" w:rsidRPr="00BF42B4" w:rsidRDefault="006B02F7" w:rsidP="00BF42B4">
      <w:pPr>
        <w:pStyle w:val="ListParagraph"/>
        <w:tabs>
          <w:tab w:val="left" w:pos="1231"/>
        </w:tabs>
        <w:spacing w:line="276" w:lineRule="auto"/>
        <w:ind w:left="810"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Pr="00BF42B4">
        <w:rPr>
          <w:sz w:val="24"/>
          <w:szCs w:val="24"/>
        </w:rPr>
        <w:t>ОД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начинается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9.00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часов</w:t>
      </w:r>
      <w:r w:rsidRPr="00BF42B4">
        <w:rPr>
          <w:spacing w:val="2"/>
          <w:sz w:val="24"/>
          <w:szCs w:val="24"/>
        </w:rPr>
        <w:t xml:space="preserve"> </w:t>
      </w:r>
      <w:r w:rsidRPr="00BF42B4">
        <w:rPr>
          <w:sz w:val="24"/>
          <w:szCs w:val="24"/>
        </w:rPr>
        <w:t>утра.</w:t>
      </w:r>
    </w:p>
    <w:p w:rsidR="006B02F7" w:rsidRPr="00BF42B4" w:rsidRDefault="006B02F7" w:rsidP="00BF42B4">
      <w:pPr>
        <w:pStyle w:val="ListParagraph"/>
        <w:tabs>
          <w:tab w:val="left" w:pos="0"/>
        </w:tabs>
        <w:spacing w:line="276" w:lineRule="auto"/>
        <w:ind w:left="0" w:right="-40" w:firstLine="0"/>
        <w:rPr>
          <w:sz w:val="24"/>
          <w:szCs w:val="24"/>
        </w:rPr>
      </w:pPr>
      <w:r w:rsidRPr="00BF42B4">
        <w:rPr>
          <w:sz w:val="24"/>
          <w:szCs w:val="24"/>
        </w:rPr>
        <w:tab/>
        <w:t>Для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детей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раннего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возраста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от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1,5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3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длительность</w:t>
      </w:r>
      <w:r w:rsidRPr="00BF42B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BF42B4">
        <w:rPr>
          <w:sz w:val="24"/>
          <w:szCs w:val="24"/>
        </w:rPr>
        <w:t>ОД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должна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превышать 10 мин. Допускается осуществлять образовательную деятельность в первую 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во вторую половину дня (по 8-10 минут). Допускается осуществлять образовательную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деятельность</w:t>
      </w:r>
      <w:r w:rsidRPr="00BF42B4">
        <w:rPr>
          <w:spacing w:val="-1"/>
          <w:sz w:val="24"/>
          <w:szCs w:val="24"/>
        </w:rPr>
        <w:t xml:space="preserve">                 </w:t>
      </w:r>
      <w:r w:rsidRPr="00BF42B4">
        <w:rPr>
          <w:sz w:val="24"/>
          <w:szCs w:val="24"/>
        </w:rPr>
        <w:t>на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игровой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площадке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во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время прогулки.</w:t>
      </w:r>
    </w:p>
    <w:p w:rsidR="006B02F7" w:rsidRPr="00BF42B4" w:rsidRDefault="006B02F7" w:rsidP="00BF42B4">
      <w:pPr>
        <w:pStyle w:val="ListParagraph"/>
        <w:tabs>
          <w:tab w:val="left" w:pos="0"/>
        </w:tabs>
        <w:spacing w:before="1"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Продолжительно</w:t>
      </w:r>
      <w:r>
        <w:rPr>
          <w:sz w:val="24"/>
          <w:szCs w:val="24"/>
        </w:rPr>
        <w:t>сть О</w:t>
      </w:r>
      <w:r w:rsidRPr="00BF42B4">
        <w:rPr>
          <w:sz w:val="24"/>
          <w:szCs w:val="24"/>
        </w:rPr>
        <w:t>ОД для детей от 3до 4-х лет не более 15 минут, для детей</w:t>
      </w:r>
      <w:r w:rsidRPr="00BF42B4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      </w:t>
      </w:r>
      <w:r w:rsidRPr="00BF42B4">
        <w:rPr>
          <w:sz w:val="24"/>
          <w:szCs w:val="24"/>
        </w:rPr>
        <w:t>от</w:t>
      </w:r>
      <w:r w:rsidRPr="00BF42B4">
        <w:rPr>
          <w:spacing w:val="-8"/>
          <w:sz w:val="24"/>
          <w:szCs w:val="24"/>
        </w:rPr>
        <w:t xml:space="preserve"> </w:t>
      </w:r>
      <w:r w:rsidRPr="00BF42B4">
        <w:rPr>
          <w:sz w:val="24"/>
          <w:szCs w:val="24"/>
        </w:rPr>
        <w:t>4-х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до</w:t>
      </w:r>
      <w:r w:rsidRPr="00BF42B4">
        <w:rPr>
          <w:spacing w:val="-14"/>
          <w:sz w:val="24"/>
          <w:szCs w:val="24"/>
        </w:rPr>
        <w:t xml:space="preserve"> </w:t>
      </w:r>
      <w:r w:rsidRPr="00BF42B4">
        <w:rPr>
          <w:sz w:val="24"/>
          <w:szCs w:val="24"/>
        </w:rPr>
        <w:t>5-ти</w:t>
      </w:r>
      <w:r w:rsidRPr="00BF42B4">
        <w:rPr>
          <w:spacing w:val="-6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более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z w:val="24"/>
          <w:szCs w:val="24"/>
        </w:rPr>
        <w:t>20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минут,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для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детей</w:t>
      </w:r>
      <w:r w:rsidRPr="00BF42B4">
        <w:rPr>
          <w:spacing w:val="2"/>
          <w:sz w:val="24"/>
          <w:szCs w:val="24"/>
        </w:rPr>
        <w:t xml:space="preserve"> </w:t>
      </w:r>
      <w:r w:rsidRPr="00BF42B4">
        <w:rPr>
          <w:sz w:val="24"/>
          <w:szCs w:val="24"/>
        </w:rPr>
        <w:t>от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5до</w:t>
      </w:r>
      <w:r w:rsidRPr="00BF42B4">
        <w:rPr>
          <w:spacing w:val="-8"/>
          <w:sz w:val="24"/>
          <w:szCs w:val="24"/>
        </w:rPr>
        <w:t xml:space="preserve"> </w:t>
      </w:r>
      <w:r w:rsidRPr="00BF42B4">
        <w:rPr>
          <w:sz w:val="24"/>
          <w:szCs w:val="24"/>
        </w:rPr>
        <w:t>6-ти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более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z w:val="24"/>
          <w:szCs w:val="24"/>
        </w:rPr>
        <w:t>25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минут,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для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детей</w:t>
      </w:r>
      <w:r>
        <w:rPr>
          <w:sz w:val="24"/>
          <w:szCs w:val="24"/>
        </w:rPr>
        <w:t xml:space="preserve">             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от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6 до</w:t>
      </w:r>
      <w:r w:rsidRPr="00BF42B4">
        <w:rPr>
          <w:spacing w:val="-6"/>
          <w:sz w:val="24"/>
          <w:szCs w:val="24"/>
        </w:rPr>
        <w:t xml:space="preserve"> </w:t>
      </w:r>
      <w:r w:rsidRPr="00BF42B4">
        <w:rPr>
          <w:sz w:val="24"/>
          <w:szCs w:val="24"/>
        </w:rPr>
        <w:t>7 лет не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более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30 минут.</w:t>
      </w:r>
    </w:p>
    <w:p w:rsidR="006B02F7" w:rsidRPr="00BF42B4" w:rsidRDefault="006B02F7" w:rsidP="00BF42B4">
      <w:pPr>
        <w:pStyle w:val="ListParagraph"/>
        <w:tabs>
          <w:tab w:val="left" w:pos="0"/>
        </w:tabs>
        <w:spacing w:before="3"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Максимально допустимый объем образовательной нагрузки в первой половине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дня во второй младшей группе (3-4 года) и средней группе (4-5 лет) не превышает 30 и 40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 соответственно. В середине време</w:t>
      </w:r>
      <w:r>
        <w:rPr>
          <w:sz w:val="24"/>
          <w:szCs w:val="24"/>
        </w:rPr>
        <w:t>ни, отведенного на непрерывную О</w:t>
      </w:r>
      <w:r w:rsidRPr="00BF42B4">
        <w:rPr>
          <w:sz w:val="24"/>
          <w:szCs w:val="24"/>
        </w:rPr>
        <w:t>ОД, проводят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физкультурные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минутки.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Перерывы</w:t>
      </w:r>
      <w:r w:rsidRPr="00BF42B4">
        <w:rPr>
          <w:spacing w:val="2"/>
          <w:sz w:val="24"/>
          <w:szCs w:val="24"/>
        </w:rPr>
        <w:t xml:space="preserve"> </w:t>
      </w:r>
      <w:r w:rsidRPr="00BF42B4">
        <w:rPr>
          <w:sz w:val="24"/>
          <w:szCs w:val="24"/>
        </w:rPr>
        <w:t>между</w:t>
      </w:r>
      <w:r w:rsidRPr="00BF42B4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периодами О</w:t>
      </w:r>
      <w:r w:rsidRPr="00BF42B4">
        <w:rPr>
          <w:sz w:val="24"/>
          <w:szCs w:val="24"/>
        </w:rPr>
        <w:t>ОД</w:t>
      </w:r>
      <w:r w:rsidRPr="00BF42B4">
        <w:rPr>
          <w:spacing w:val="7"/>
          <w:sz w:val="24"/>
          <w:szCs w:val="24"/>
        </w:rPr>
        <w:t xml:space="preserve"> </w:t>
      </w:r>
      <w:r w:rsidRPr="00BF42B4">
        <w:rPr>
          <w:sz w:val="24"/>
          <w:szCs w:val="24"/>
        </w:rPr>
        <w:t>–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менее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10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минут.</w:t>
      </w:r>
    </w:p>
    <w:p w:rsidR="006B02F7" w:rsidRPr="00BF42B4" w:rsidRDefault="006B02F7" w:rsidP="00BF42B4">
      <w:pPr>
        <w:pStyle w:val="ListParagraph"/>
        <w:tabs>
          <w:tab w:val="left" w:pos="0"/>
          <w:tab w:val="left" w:pos="9498"/>
          <w:tab w:val="left" w:pos="9599"/>
        </w:tabs>
        <w:spacing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Максимально допустимый объем образовательной нагрузки в первой половине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дня</w:t>
      </w:r>
      <w:r w:rsidRPr="00BF42B4">
        <w:rPr>
          <w:spacing w:val="-4"/>
          <w:sz w:val="24"/>
          <w:szCs w:val="24"/>
        </w:rPr>
        <w:t xml:space="preserve">                </w:t>
      </w:r>
      <w:r w:rsidRPr="00BF42B4">
        <w:rPr>
          <w:sz w:val="24"/>
          <w:szCs w:val="24"/>
        </w:rPr>
        <w:t>в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старшей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(5-6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лет)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подготовительной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(6-7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лет)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групп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-6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превышает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45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1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час.</w:t>
      </w:r>
      <w:r w:rsidRPr="00BF42B4">
        <w:rPr>
          <w:spacing w:val="-58"/>
          <w:sz w:val="24"/>
          <w:szCs w:val="24"/>
        </w:rPr>
        <w:t xml:space="preserve"> </w:t>
      </w:r>
      <w:r w:rsidRPr="00BF42B4">
        <w:rPr>
          <w:sz w:val="24"/>
          <w:szCs w:val="24"/>
        </w:rPr>
        <w:t>30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мин.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соответственно.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-5"/>
          <w:sz w:val="24"/>
          <w:szCs w:val="24"/>
        </w:rPr>
        <w:t xml:space="preserve"> </w:t>
      </w:r>
      <w:r w:rsidRPr="00BF42B4">
        <w:rPr>
          <w:sz w:val="24"/>
          <w:szCs w:val="24"/>
        </w:rPr>
        <w:t>середине</w:t>
      </w:r>
      <w:r w:rsidRPr="00BF42B4">
        <w:rPr>
          <w:spacing w:val="-7"/>
          <w:sz w:val="24"/>
          <w:szCs w:val="24"/>
        </w:rPr>
        <w:t xml:space="preserve"> </w:t>
      </w:r>
      <w:r w:rsidRPr="00BF42B4">
        <w:rPr>
          <w:sz w:val="24"/>
          <w:szCs w:val="24"/>
        </w:rPr>
        <w:t>времени,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отведенного</w:t>
      </w:r>
      <w:r w:rsidRPr="00BF42B4">
        <w:rPr>
          <w:spacing w:val="-10"/>
          <w:sz w:val="24"/>
          <w:szCs w:val="24"/>
        </w:rPr>
        <w:t xml:space="preserve"> </w:t>
      </w:r>
      <w:r w:rsidRPr="00BF42B4">
        <w:rPr>
          <w:sz w:val="24"/>
          <w:szCs w:val="24"/>
        </w:rPr>
        <w:t>на</w:t>
      </w:r>
      <w:r w:rsidRPr="00BF42B4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BF42B4">
        <w:rPr>
          <w:sz w:val="24"/>
          <w:szCs w:val="24"/>
        </w:rPr>
        <w:t>ОД,</w:t>
      </w:r>
      <w:r w:rsidRPr="00BF42B4">
        <w:rPr>
          <w:spacing w:val="-10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проводят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физкультурные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минутки.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Перерывы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между</w:t>
      </w:r>
      <w:r w:rsidRPr="00BF42B4">
        <w:rPr>
          <w:spacing w:val="-16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периодами</w:t>
      </w:r>
      <w:r w:rsidRPr="00BF42B4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BF42B4">
        <w:rPr>
          <w:sz w:val="24"/>
          <w:szCs w:val="24"/>
        </w:rPr>
        <w:t>ОД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–</w:t>
      </w:r>
      <w:r w:rsidRPr="00BF42B4">
        <w:rPr>
          <w:spacing w:val="-14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z w:val="24"/>
          <w:szCs w:val="24"/>
        </w:rPr>
        <w:t>менее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z w:val="24"/>
          <w:szCs w:val="24"/>
        </w:rPr>
        <w:t>10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минут.</w:t>
      </w:r>
      <w:r w:rsidRPr="00BF42B4">
        <w:rPr>
          <w:spacing w:val="-10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перерыв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проводится динамическая пауза. Продолжительность перерыва может составлять более 10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исходя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из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целесообразности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режима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для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проведения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второго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завтрака,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игр</w:t>
      </w:r>
      <w:r w:rsidRPr="00BF42B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                                 </w:t>
      </w:r>
      <w:r w:rsidRPr="00BF42B4">
        <w:rPr>
          <w:sz w:val="24"/>
          <w:szCs w:val="24"/>
        </w:rPr>
        <w:t>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самостоятельной деятельности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детей.</w:t>
      </w:r>
    </w:p>
    <w:p w:rsidR="006B02F7" w:rsidRPr="00BF42B4" w:rsidRDefault="006B02F7" w:rsidP="00BF42B4">
      <w:pPr>
        <w:pStyle w:val="ListParagraph"/>
        <w:tabs>
          <w:tab w:val="left" w:pos="1236"/>
        </w:tabs>
        <w:spacing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Образовательная деятельность с детьми старшего дошкольного возраста может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осуществляться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во</w:t>
      </w:r>
      <w:r w:rsidRPr="00BF42B4">
        <w:rPr>
          <w:spacing w:val="-16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второй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половине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дня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после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дневного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сна.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Её</w:t>
      </w:r>
      <w:r w:rsidRPr="00BF42B4">
        <w:rPr>
          <w:spacing w:val="-12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продолжительность</w:t>
      </w:r>
      <w:r w:rsidRPr="00BF42B4">
        <w:rPr>
          <w:spacing w:val="-10"/>
          <w:sz w:val="24"/>
          <w:szCs w:val="24"/>
        </w:rPr>
        <w:t xml:space="preserve"> </w:t>
      </w:r>
      <w:r w:rsidRPr="00BF42B4">
        <w:rPr>
          <w:sz w:val="24"/>
          <w:szCs w:val="24"/>
        </w:rPr>
        <w:t>должна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составлять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более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25-30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день.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середине</w:t>
      </w:r>
      <w:r w:rsidRPr="00BF42B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BF42B4">
        <w:rPr>
          <w:sz w:val="24"/>
          <w:szCs w:val="24"/>
        </w:rPr>
        <w:t>ОД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статического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характера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проводятся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физкультурные</w:t>
      </w:r>
      <w:r w:rsidRPr="00BF42B4">
        <w:rPr>
          <w:spacing w:val="3"/>
          <w:sz w:val="24"/>
          <w:szCs w:val="24"/>
        </w:rPr>
        <w:t xml:space="preserve"> </w:t>
      </w:r>
      <w:r w:rsidRPr="00BF42B4">
        <w:rPr>
          <w:sz w:val="24"/>
          <w:szCs w:val="24"/>
        </w:rPr>
        <w:t>минутки.</w:t>
      </w:r>
    </w:p>
    <w:p w:rsidR="006B02F7" w:rsidRPr="00BF42B4" w:rsidRDefault="006B02F7" w:rsidP="00BF42B4">
      <w:pPr>
        <w:pStyle w:val="ListParagraph"/>
        <w:tabs>
          <w:tab w:val="left" w:pos="0"/>
        </w:tabs>
        <w:spacing w:before="2"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Образовательная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деятельность,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требующая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повышенной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познавательной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активности и умственного напряжения детей, организуется, по возможности, в первую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половину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дня.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Для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профилактики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утомления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детей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рекомендуется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проводить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физкультурные,</w:t>
      </w:r>
      <w:r w:rsidRPr="00BF42B4">
        <w:rPr>
          <w:spacing w:val="3"/>
          <w:sz w:val="24"/>
          <w:szCs w:val="24"/>
        </w:rPr>
        <w:t xml:space="preserve"> </w:t>
      </w:r>
      <w:r w:rsidRPr="00BF42B4">
        <w:rPr>
          <w:sz w:val="24"/>
          <w:szCs w:val="24"/>
        </w:rPr>
        <w:t>музыкальные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занятия, ритмику</w:t>
      </w:r>
      <w:r w:rsidRPr="00BF42B4">
        <w:rPr>
          <w:spacing w:val="-11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5"/>
          <w:sz w:val="24"/>
          <w:szCs w:val="24"/>
        </w:rPr>
        <w:t xml:space="preserve"> </w:t>
      </w:r>
      <w:r w:rsidRPr="00BF42B4">
        <w:rPr>
          <w:sz w:val="24"/>
          <w:szCs w:val="24"/>
        </w:rPr>
        <w:t>т.п.</w:t>
      </w:r>
    </w:p>
    <w:p w:rsidR="006B02F7" w:rsidRPr="00BF42B4" w:rsidRDefault="006B02F7" w:rsidP="00BF42B4">
      <w:pPr>
        <w:pStyle w:val="ListParagraph"/>
        <w:tabs>
          <w:tab w:val="left" w:pos="0"/>
        </w:tabs>
        <w:spacing w:line="276" w:lineRule="auto"/>
        <w:ind w:left="0" w:right="-40" w:firstLine="0"/>
        <w:rPr>
          <w:sz w:val="24"/>
          <w:szCs w:val="24"/>
        </w:rPr>
      </w:pPr>
      <w:r w:rsidRPr="00BF42B4">
        <w:rPr>
          <w:sz w:val="24"/>
          <w:szCs w:val="24"/>
        </w:rPr>
        <w:tab/>
        <w:t>Образовательная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деятельность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проводится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время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учебного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года.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Продолжительность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учебного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года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–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1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сентября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31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мая.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Продолжительность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учебной недели</w:t>
      </w:r>
      <w:r w:rsidRPr="00BF42B4">
        <w:rPr>
          <w:spacing w:val="4"/>
          <w:sz w:val="24"/>
          <w:szCs w:val="24"/>
        </w:rPr>
        <w:t xml:space="preserve"> </w:t>
      </w:r>
      <w:r w:rsidRPr="00BF42B4">
        <w:rPr>
          <w:sz w:val="24"/>
          <w:szCs w:val="24"/>
        </w:rPr>
        <w:t>– 5</w:t>
      </w:r>
      <w:r w:rsidRPr="00BF42B4">
        <w:rPr>
          <w:spacing w:val="-1"/>
          <w:sz w:val="24"/>
          <w:szCs w:val="24"/>
        </w:rPr>
        <w:t xml:space="preserve"> </w:t>
      </w:r>
      <w:r w:rsidRPr="00BF42B4">
        <w:rPr>
          <w:sz w:val="24"/>
          <w:szCs w:val="24"/>
        </w:rPr>
        <w:t>дней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(понедельник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– пятница).</w:t>
      </w:r>
    </w:p>
    <w:p w:rsidR="006B02F7" w:rsidRPr="00BF42B4" w:rsidRDefault="006B02F7" w:rsidP="00BF42B4">
      <w:pPr>
        <w:pStyle w:val="ListParagraph"/>
        <w:spacing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В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летний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период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с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1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июня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31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августа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образовательная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деятельность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проводится                   в</w:t>
      </w:r>
      <w:r w:rsidRPr="00BF42B4">
        <w:rPr>
          <w:spacing w:val="2"/>
          <w:sz w:val="24"/>
          <w:szCs w:val="24"/>
        </w:rPr>
        <w:t xml:space="preserve"> </w:t>
      </w:r>
      <w:r w:rsidRPr="00BF42B4">
        <w:rPr>
          <w:sz w:val="24"/>
          <w:szCs w:val="24"/>
        </w:rPr>
        <w:t>форме ОД в РМ</w:t>
      </w:r>
      <w:r w:rsidRPr="00BF42B4">
        <w:rPr>
          <w:spacing w:val="7"/>
          <w:sz w:val="24"/>
          <w:szCs w:val="24"/>
        </w:rPr>
        <w:t xml:space="preserve"> </w:t>
      </w:r>
      <w:r w:rsidRPr="00BF42B4">
        <w:rPr>
          <w:sz w:val="24"/>
          <w:szCs w:val="24"/>
        </w:rPr>
        <w:t>по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образовательным</w:t>
      </w:r>
      <w:r w:rsidRPr="00BF42B4">
        <w:rPr>
          <w:spacing w:val="3"/>
          <w:sz w:val="24"/>
          <w:szCs w:val="24"/>
        </w:rPr>
        <w:t xml:space="preserve"> </w:t>
      </w:r>
      <w:r w:rsidRPr="00BF42B4">
        <w:rPr>
          <w:sz w:val="24"/>
          <w:szCs w:val="24"/>
        </w:rPr>
        <w:t xml:space="preserve">областям: «Социально-коммуникативное </w:t>
      </w:r>
      <w:r w:rsidRPr="00BF42B4">
        <w:rPr>
          <w:spacing w:val="-1"/>
          <w:sz w:val="24"/>
          <w:szCs w:val="24"/>
        </w:rPr>
        <w:t>развитие»,</w:t>
      </w:r>
      <w:r w:rsidRPr="00BF42B4">
        <w:rPr>
          <w:spacing w:val="-8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«Речевое</w:t>
      </w:r>
      <w:r w:rsidRPr="00BF42B4">
        <w:rPr>
          <w:spacing w:val="-10"/>
          <w:sz w:val="24"/>
          <w:szCs w:val="24"/>
        </w:rPr>
        <w:t xml:space="preserve"> </w:t>
      </w:r>
      <w:r w:rsidRPr="00BF42B4">
        <w:rPr>
          <w:spacing w:val="-1"/>
          <w:sz w:val="24"/>
          <w:szCs w:val="24"/>
        </w:rPr>
        <w:t>развитие»,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>«Познавательное</w:t>
      </w:r>
      <w:r w:rsidRPr="00BF42B4">
        <w:rPr>
          <w:spacing w:val="-6"/>
          <w:sz w:val="24"/>
          <w:szCs w:val="24"/>
        </w:rPr>
        <w:t xml:space="preserve"> </w:t>
      </w:r>
      <w:r w:rsidRPr="00BF42B4">
        <w:rPr>
          <w:sz w:val="24"/>
          <w:szCs w:val="24"/>
        </w:rPr>
        <w:t>развитие»</w:t>
      </w:r>
      <w:r w:rsidRPr="00BF42B4">
        <w:rPr>
          <w:spacing w:val="-14"/>
          <w:sz w:val="24"/>
          <w:szCs w:val="24"/>
        </w:rPr>
        <w:t xml:space="preserve"> </w:t>
      </w:r>
      <w:r w:rsidRPr="00BF42B4">
        <w:rPr>
          <w:sz w:val="24"/>
          <w:szCs w:val="24"/>
        </w:rPr>
        <w:t>и</w:t>
      </w:r>
      <w:r w:rsidRPr="00BF42B4">
        <w:rPr>
          <w:spacing w:val="-4"/>
          <w:sz w:val="24"/>
          <w:szCs w:val="24"/>
        </w:rPr>
        <w:t xml:space="preserve"> </w:t>
      </w:r>
      <w:r w:rsidRPr="00BF42B4">
        <w:rPr>
          <w:sz w:val="24"/>
          <w:szCs w:val="24"/>
        </w:rPr>
        <w:t xml:space="preserve">«Художественно-эстетическое </w:t>
      </w:r>
      <w:r w:rsidRPr="00BF42B4">
        <w:rPr>
          <w:spacing w:val="-58"/>
          <w:sz w:val="24"/>
          <w:szCs w:val="24"/>
        </w:rPr>
        <w:t xml:space="preserve"> </w:t>
      </w:r>
      <w:r w:rsidRPr="00BF42B4">
        <w:rPr>
          <w:sz w:val="24"/>
          <w:szCs w:val="24"/>
        </w:rPr>
        <w:t>развитие».</w:t>
      </w:r>
    </w:p>
    <w:p w:rsidR="006B02F7" w:rsidRPr="00BF42B4" w:rsidRDefault="006B02F7" w:rsidP="00BF42B4">
      <w:pPr>
        <w:pStyle w:val="BodyText"/>
        <w:spacing w:line="276" w:lineRule="auto"/>
        <w:ind w:left="811" w:right="-1" w:firstLine="0"/>
      </w:pPr>
      <w:r w:rsidRPr="00BF42B4">
        <w:t>В</w:t>
      </w:r>
      <w:r w:rsidRPr="00BF42B4">
        <w:rPr>
          <w:spacing w:val="-3"/>
        </w:rPr>
        <w:t xml:space="preserve"> </w:t>
      </w:r>
      <w:r w:rsidRPr="00BF42B4">
        <w:t>летний</w:t>
      </w:r>
      <w:r w:rsidRPr="00BF42B4">
        <w:rPr>
          <w:spacing w:val="-1"/>
        </w:rPr>
        <w:t xml:space="preserve"> </w:t>
      </w:r>
      <w:r w:rsidRPr="00BF42B4">
        <w:t>период</w:t>
      </w:r>
      <w:r w:rsidRPr="00BF42B4">
        <w:rPr>
          <w:spacing w:val="-2"/>
        </w:rPr>
        <w:t xml:space="preserve"> </w:t>
      </w:r>
      <w:r w:rsidRPr="00BF42B4">
        <w:t>в</w:t>
      </w:r>
      <w:r w:rsidRPr="00BF42B4">
        <w:rPr>
          <w:spacing w:val="-1"/>
        </w:rPr>
        <w:t xml:space="preserve"> </w:t>
      </w:r>
      <w:r w:rsidRPr="00BF42B4">
        <w:t>форме</w:t>
      </w:r>
      <w:r w:rsidRPr="00BF42B4">
        <w:rPr>
          <w:spacing w:val="-3"/>
        </w:rPr>
        <w:t xml:space="preserve"> </w:t>
      </w:r>
      <w:r>
        <w:t>О</w:t>
      </w:r>
      <w:r w:rsidRPr="00BF42B4">
        <w:t>ОД</w:t>
      </w:r>
      <w:r w:rsidRPr="00BF42B4">
        <w:rPr>
          <w:spacing w:val="-1"/>
        </w:rPr>
        <w:t xml:space="preserve"> </w:t>
      </w:r>
      <w:r w:rsidRPr="00BF42B4">
        <w:t>проводятся:</w:t>
      </w:r>
    </w:p>
    <w:p w:rsidR="006B02F7" w:rsidRPr="00BF42B4" w:rsidRDefault="006B02F7" w:rsidP="00BF42B4">
      <w:pPr>
        <w:pStyle w:val="ListParagraph"/>
        <w:numPr>
          <w:ilvl w:val="1"/>
          <w:numId w:val="4"/>
        </w:numPr>
        <w:tabs>
          <w:tab w:val="left" w:pos="1101"/>
        </w:tabs>
        <w:spacing w:line="276" w:lineRule="auto"/>
        <w:ind w:left="0" w:right="-1" w:firstLine="810"/>
        <w:rPr>
          <w:sz w:val="24"/>
          <w:szCs w:val="24"/>
        </w:rPr>
      </w:pPr>
      <w:r w:rsidRPr="00BF42B4">
        <w:rPr>
          <w:sz w:val="24"/>
          <w:szCs w:val="24"/>
        </w:rPr>
        <w:t>музыкальные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занятия (О.О.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«Художественно-эстетическое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развитие»);</w:t>
      </w:r>
    </w:p>
    <w:p w:rsidR="006B02F7" w:rsidRPr="00BF42B4" w:rsidRDefault="006B02F7" w:rsidP="00BF42B4">
      <w:pPr>
        <w:pStyle w:val="ListParagraph"/>
        <w:numPr>
          <w:ilvl w:val="1"/>
          <w:numId w:val="4"/>
        </w:numPr>
        <w:tabs>
          <w:tab w:val="left" w:pos="951"/>
        </w:tabs>
        <w:spacing w:line="276" w:lineRule="auto"/>
        <w:ind w:left="951" w:right="-1" w:hanging="140"/>
        <w:rPr>
          <w:sz w:val="24"/>
          <w:szCs w:val="24"/>
        </w:rPr>
      </w:pPr>
      <w:r w:rsidRPr="00BF42B4">
        <w:rPr>
          <w:sz w:val="24"/>
          <w:szCs w:val="24"/>
        </w:rPr>
        <w:t xml:space="preserve">  физкультурные</w:t>
      </w:r>
      <w:r w:rsidRPr="00BF42B4">
        <w:rPr>
          <w:spacing w:val="-9"/>
          <w:sz w:val="24"/>
          <w:szCs w:val="24"/>
        </w:rPr>
        <w:t xml:space="preserve"> </w:t>
      </w:r>
      <w:r w:rsidRPr="00BF42B4">
        <w:rPr>
          <w:sz w:val="24"/>
          <w:szCs w:val="24"/>
        </w:rPr>
        <w:t>занятия (О.О.</w:t>
      </w:r>
      <w:r w:rsidRPr="00BF42B4">
        <w:rPr>
          <w:spacing w:val="-2"/>
          <w:sz w:val="24"/>
          <w:szCs w:val="24"/>
        </w:rPr>
        <w:t xml:space="preserve"> </w:t>
      </w:r>
      <w:r w:rsidRPr="00BF42B4">
        <w:rPr>
          <w:sz w:val="24"/>
          <w:szCs w:val="24"/>
        </w:rPr>
        <w:t>«Физическое</w:t>
      </w:r>
      <w:r w:rsidRPr="00BF42B4">
        <w:rPr>
          <w:spacing w:val="-8"/>
          <w:sz w:val="24"/>
          <w:szCs w:val="24"/>
        </w:rPr>
        <w:t xml:space="preserve"> </w:t>
      </w:r>
      <w:r w:rsidRPr="00BF42B4">
        <w:rPr>
          <w:sz w:val="24"/>
          <w:szCs w:val="24"/>
        </w:rPr>
        <w:t>развитие»)</w:t>
      </w:r>
    </w:p>
    <w:p w:rsidR="006B02F7" w:rsidRPr="00BF42B4" w:rsidRDefault="006B02F7" w:rsidP="00BF42B4">
      <w:pPr>
        <w:pStyle w:val="ListParagraph"/>
        <w:tabs>
          <w:tab w:val="left" w:pos="951"/>
        </w:tabs>
        <w:spacing w:line="276" w:lineRule="auto"/>
        <w:ind w:left="951" w:firstLine="0"/>
        <w:rPr>
          <w:sz w:val="24"/>
          <w:szCs w:val="24"/>
        </w:rPr>
      </w:pPr>
    </w:p>
    <w:p w:rsidR="006B02F7" w:rsidRPr="00BF42B4" w:rsidRDefault="006B02F7" w:rsidP="00BF42B4">
      <w:pPr>
        <w:pStyle w:val="Heading11"/>
        <w:numPr>
          <w:ilvl w:val="0"/>
          <w:numId w:val="3"/>
        </w:numPr>
        <w:tabs>
          <w:tab w:val="left" w:pos="2032"/>
        </w:tabs>
        <w:spacing w:before="1" w:line="276" w:lineRule="auto"/>
        <w:ind w:hanging="241"/>
      </w:pPr>
      <w:r w:rsidRPr="00BF42B4">
        <w:t>Режим</w:t>
      </w:r>
      <w:r>
        <w:t xml:space="preserve"> </w:t>
      </w:r>
      <w:r>
        <w:rPr>
          <w:spacing w:val="-4"/>
        </w:rPr>
        <w:t>основной</w:t>
      </w:r>
      <w:r w:rsidRPr="00BF42B4">
        <w:rPr>
          <w:spacing w:val="-4"/>
        </w:rPr>
        <w:t xml:space="preserve"> </w:t>
      </w:r>
      <w:r w:rsidRPr="00BF42B4">
        <w:t>образовательной</w:t>
      </w:r>
      <w:r w:rsidRPr="00BF42B4">
        <w:rPr>
          <w:spacing w:val="-4"/>
        </w:rPr>
        <w:t xml:space="preserve"> </w:t>
      </w:r>
      <w:r w:rsidRPr="00BF42B4">
        <w:t>деятельности</w:t>
      </w:r>
      <w:r w:rsidRPr="00BF42B4">
        <w:rPr>
          <w:spacing w:val="-4"/>
        </w:rPr>
        <w:t xml:space="preserve"> </w:t>
      </w:r>
      <w:r>
        <w:t>(О</w:t>
      </w:r>
      <w:r w:rsidRPr="00BF42B4">
        <w:t>ОД)</w:t>
      </w:r>
    </w:p>
    <w:p w:rsidR="006B02F7" w:rsidRPr="00BF42B4" w:rsidRDefault="006B02F7" w:rsidP="00BF42B4">
      <w:pPr>
        <w:pStyle w:val="Heading11"/>
        <w:tabs>
          <w:tab w:val="left" w:pos="2032"/>
        </w:tabs>
        <w:spacing w:before="1" w:line="276" w:lineRule="auto"/>
        <w:ind w:left="2031"/>
        <w:jc w:val="right"/>
      </w:pPr>
    </w:p>
    <w:p w:rsidR="006B02F7" w:rsidRPr="00BF42B4" w:rsidRDefault="006B02F7" w:rsidP="00BF42B4">
      <w:pPr>
        <w:pStyle w:val="ListParagraph"/>
        <w:tabs>
          <w:tab w:val="left" w:pos="0"/>
          <w:tab w:val="left" w:pos="9599"/>
        </w:tabs>
        <w:spacing w:line="276" w:lineRule="auto"/>
        <w:ind w:left="0" w:right="-40" w:firstLine="810"/>
        <w:rPr>
          <w:sz w:val="24"/>
          <w:szCs w:val="24"/>
        </w:rPr>
      </w:pPr>
      <w:r w:rsidRPr="00BF42B4">
        <w:rPr>
          <w:sz w:val="24"/>
          <w:szCs w:val="24"/>
        </w:rPr>
        <w:t>Количество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проведения</w:t>
      </w:r>
      <w:r w:rsidRPr="00BF42B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не</w:t>
      </w:r>
      <w:r w:rsidRPr="00BF42B4">
        <w:rPr>
          <w:spacing w:val="1"/>
          <w:sz w:val="24"/>
          <w:szCs w:val="24"/>
        </w:rPr>
        <w:t xml:space="preserve"> </w:t>
      </w:r>
      <w:r w:rsidRPr="00BF42B4">
        <w:rPr>
          <w:sz w:val="24"/>
          <w:szCs w:val="24"/>
        </w:rPr>
        <w:t>превышает</w:t>
      </w:r>
      <w:r w:rsidRPr="00BF42B4">
        <w:rPr>
          <w:spacing w:val="-57"/>
          <w:sz w:val="24"/>
          <w:szCs w:val="24"/>
        </w:rPr>
        <w:t xml:space="preserve"> </w:t>
      </w:r>
      <w:r w:rsidRPr="00BF42B4">
        <w:rPr>
          <w:sz w:val="24"/>
          <w:szCs w:val="24"/>
        </w:rPr>
        <w:t>максимально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допустимый</w:t>
      </w:r>
      <w:r w:rsidRPr="00BF42B4">
        <w:rPr>
          <w:spacing w:val="5"/>
          <w:sz w:val="24"/>
          <w:szCs w:val="24"/>
        </w:rPr>
        <w:t xml:space="preserve"> </w:t>
      </w:r>
      <w:r w:rsidRPr="00BF42B4">
        <w:rPr>
          <w:sz w:val="24"/>
          <w:szCs w:val="24"/>
        </w:rPr>
        <w:t>объем</w:t>
      </w:r>
      <w:r w:rsidRPr="00BF42B4">
        <w:rPr>
          <w:spacing w:val="-3"/>
          <w:sz w:val="24"/>
          <w:szCs w:val="24"/>
        </w:rPr>
        <w:t xml:space="preserve"> </w:t>
      </w:r>
      <w:r w:rsidRPr="00BF42B4">
        <w:rPr>
          <w:sz w:val="24"/>
          <w:szCs w:val="24"/>
        </w:rPr>
        <w:t>недельной образовательной нагрузки.</w:t>
      </w:r>
    </w:p>
    <w:p w:rsidR="006B02F7" w:rsidRPr="00BF42B4" w:rsidRDefault="006B02F7" w:rsidP="00BF42B4">
      <w:pPr>
        <w:pStyle w:val="BodyText"/>
        <w:spacing w:before="1" w:line="276" w:lineRule="auto"/>
        <w:ind w:left="0" w:firstLine="0"/>
        <w:jc w:val="left"/>
      </w:pPr>
    </w:p>
    <w:p w:rsidR="006B02F7" w:rsidRDefault="006B02F7" w:rsidP="00BA7F14">
      <w:pPr>
        <w:pStyle w:val="ListParagraph"/>
        <w:ind w:firstLine="0"/>
        <w:jc w:val="center"/>
        <w:rPr>
          <w:b/>
          <w:color w:val="332015"/>
          <w:sz w:val="24"/>
          <w:szCs w:val="24"/>
        </w:rPr>
      </w:pPr>
      <w:r w:rsidRPr="00970BB8">
        <w:rPr>
          <w:b/>
          <w:color w:val="332015"/>
          <w:sz w:val="24"/>
          <w:szCs w:val="24"/>
        </w:rPr>
        <w:t>Учебная нагрузка в день</w:t>
      </w:r>
    </w:p>
    <w:p w:rsidR="006B02F7" w:rsidRPr="00970BB8" w:rsidRDefault="006B02F7" w:rsidP="00BA7F14">
      <w:pPr>
        <w:pStyle w:val="ListParagraph"/>
        <w:ind w:firstLine="0"/>
        <w:jc w:val="center"/>
        <w:rPr>
          <w:b/>
          <w:color w:val="332015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5"/>
        <w:gridCol w:w="2410"/>
        <w:gridCol w:w="4252"/>
      </w:tblGrid>
      <w:tr w:rsidR="006B02F7" w:rsidRPr="00B85687" w:rsidTr="00E93F75">
        <w:trPr>
          <w:trHeight w:val="740"/>
        </w:trPr>
        <w:tc>
          <w:tcPr>
            <w:tcW w:w="3545" w:type="dxa"/>
          </w:tcPr>
          <w:p w:rsidR="006B02F7" w:rsidRPr="00B85687" w:rsidRDefault="006B02F7" w:rsidP="00E93F75">
            <w:pPr>
              <w:spacing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332015"/>
                <w:sz w:val="24"/>
                <w:szCs w:val="24"/>
              </w:rPr>
              <w:t>Возрастная группа</w:t>
            </w:r>
          </w:p>
        </w:tc>
        <w:tc>
          <w:tcPr>
            <w:tcW w:w="2410" w:type="dxa"/>
          </w:tcPr>
          <w:p w:rsidR="006B02F7" w:rsidRPr="00B85687" w:rsidRDefault="006B02F7" w:rsidP="00E93F7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332015"/>
                <w:sz w:val="24"/>
                <w:szCs w:val="24"/>
              </w:rPr>
              <w:t>Время учебной нагрузки</w:t>
            </w:r>
          </w:p>
        </w:tc>
        <w:tc>
          <w:tcPr>
            <w:tcW w:w="4252" w:type="dxa"/>
          </w:tcPr>
          <w:p w:rsidR="006B02F7" w:rsidRPr="00B85687" w:rsidRDefault="006B02F7" w:rsidP="00E93F7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332015"/>
                <w:sz w:val="24"/>
                <w:szCs w:val="24"/>
              </w:rPr>
              <w:t>Примечание</w:t>
            </w:r>
          </w:p>
        </w:tc>
      </w:tr>
      <w:tr w:rsidR="006B02F7" w:rsidRPr="00B85687" w:rsidTr="00EE3263">
        <w:trPr>
          <w:trHeight w:val="3860"/>
        </w:trPr>
        <w:tc>
          <w:tcPr>
            <w:tcW w:w="3545" w:type="dxa"/>
          </w:tcPr>
          <w:p w:rsidR="006B02F7" w:rsidRPr="00B85687" w:rsidRDefault="006B02F7" w:rsidP="00E93F75">
            <w:pPr>
              <w:spacing w:before="100" w:beforeAutospacing="1" w:after="100" w:afterAutospacing="1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Группа детей раннего возраста</w:t>
            </w: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Младшие группы</w:t>
            </w: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Средние группы</w:t>
            </w: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Старшие группы</w:t>
            </w: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Pr="00B85687" w:rsidRDefault="006B02F7" w:rsidP="00E93F75">
            <w:pPr>
              <w:spacing w:after="0" w:line="36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2410" w:type="dxa"/>
          </w:tcPr>
          <w:p w:rsidR="006B02F7" w:rsidRPr="00B85687" w:rsidRDefault="006B02F7" w:rsidP="00E93F75">
            <w:pPr>
              <w:spacing w:after="0" w:line="48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20 мин.</w:t>
            </w:r>
          </w:p>
          <w:p w:rsidR="006B02F7" w:rsidRPr="00B85687" w:rsidRDefault="006B02F7" w:rsidP="00E93F75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30 мин.</w:t>
            </w:r>
          </w:p>
          <w:p w:rsidR="006B02F7" w:rsidRDefault="006B02F7" w:rsidP="00EE326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45 мин.</w:t>
            </w:r>
          </w:p>
          <w:p w:rsidR="006B02F7" w:rsidRPr="00B85687" w:rsidRDefault="006B02F7" w:rsidP="00EE326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Pr="00B85687" w:rsidRDefault="006B02F7" w:rsidP="00EE326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40 мин.</w:t>
            </w:r>
          </w:p>
          <w:p w:rsidR="006B02F7" w:rsidRPr="00B85687" w:rsidRDefault="006B02F7" w:rsidP="00E93F75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60 мин.</w:t>
            </w:r>
          </w:p>
          <w:p w:rsidR="006B02F7" w:rsidRPr="00B85687" w:rsidRDefault="006B02F7" w:rsidP="00E93F75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Pr="00B85687" w:rsidRDefault="006B02F7" w:rsidP="00E93F75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50 мин.</w:t>
            </w:r>
          </w:p>
          <w:p w:rsidR="006B02F7" w:rsidRPr="00B85687" w:rsidRDefault="006B02F7" w:rsidP="00E93F7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1 ч. 15 мин.</w:t>
            </w:r>
          </w:p>
          <w:p w:rsidR="006B02F7" w:rsidRPr="00B85687" w:rsidRDefault="006B02F7" w:rsidP="00E93F7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</w:p>
          <w:p w:rsidR="006B02F7" w:rsidRDefault="006B02F7" w:rsidP="00EE3263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1 ч. 30 мин.</w:t>
            </w:r>
          </w:p>
          <w:p w:rsidR="006B02F7" w:rsidRPr="00B85687" w:rsidRDefault="006B02F7" w:rsidP="00EE3263">
            <w:pPr>
              <w:spacing w:after="0"/>
              <w:jc w:val="center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1 ч.</w:t>
            </w:r>
          </w:p>
        </w:tc>
        <w:tc>
          <w:tcPr>
            <w:tcW w:w="4252" w:type="dxa"/>
          </w:tcPr>
          <w:p w:rsidR="006B02F7" w:rsidRPr="00B85687" w:rsidRDefault="006B02F7" w:rsidP="00E93F75">
            <w:pPr>
              <w:spacing w:after="0" w:line="48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Ежедневно 2 занятия по 10 мин.</w:t>
            </w:r>
          </w:p>
          <w:p w:rsidR="006B02F7" w:rsidRPr="00B85687" w:rsidRDefault="006B02F7" w:rsidP="00E93F75">
            <w:pPr>
              <w:spacing w:after="0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4 дня в неделю – 2  занятия по 15 мин.</w:t>
            </w:r>
          </w:p>
          <w:p w:rsidR="006B02F7" w:rsidRPr="00B85687" w:rsidRDefault="006B02F7" w:rsidP="00EE3263">
            <w:pPr>
              <w:spacing w:after="0" w:line="240" w:lineRule="auto"/>
              <w:rPr>
                <w:rFonts w:ascii="Times New Roman" w:hAnsi="Times New Roman"/>
                <w:bCs/>
                <w:color w:val="262626"/>
                <w:sz w:val="24"/>
                <w:szCs w:val="24"/>
              </w:rPr>
            </w:pPr>
            <w:r w:rsidRPr="00B85687">
              <w:rPr>
                <w:rFonts w:ascii="Times New Roman" w:hAnsi="Times New Roman"/>
                <w:bCs/>
                <w:color w:val="262626"/>
                <w:sz w:val="24"/>
                <w:szCs w:val="24"/>
              </w:rPr>
              <w:t>1 день в неделю – 3 занятия по 15 мин.</w:t>
            </w:r>
          </w:p>
          <w:p w:rsidR="006B02F7" w:rsidRPr="00B85687" w:rsidRDefault="006B02F7" w:rsidP="00EE3263">
            <w:pPr>
              <w:spacing w:after="0" w:line="240" w:lineRule="auto"/>
              <w:rPr>
                <w:rFonts w:ascii="Times New Roman" w:hAnsi="Times New Roman"/>
                <w:color w:val="332015"/>
                <w:sz w:val="24"/>
                <w:szCs w:val="24"/>
              </w:rPr>
            </w:pPr>
          </w:p>
          <w:p w:rsidR="006B02F7" w:rsidRPr="00B85687" w:rsidRDefault="006B02F7" w:rsidP="00EE3263">
            <w:pPr>
              <w:spacing w:after="0" w:line="240" w:lineRule="auto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>4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дня в неделю – 2 занятия по 20 мин.</w:t>
            </w:r>
          </w:p>
          <w:p w:rsidR="006B02F7" w:rsidRPr="00B85687" w:rsidRDefault="006B02F7" w:rsidP="00E93F75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1 день 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>в неделю – 3 занятия по 20 мин.</w:t>
            </w:r>
          </w:p>
          <w:p w:rsidR="006B02F7" w:rsidRPr="00B85687" w:rsidRDefault="006B02F7" w:rsidP="00E93F75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</w:p>
          <w:p w:rsidR="006B02F7" w:rsidRPr="00B85687" w:rsidRDefault="006B02F7" w:rsidP="00E93F75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>2 дня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в неделю – 2 занятия по 25</w:t>
            </w:r>
            <w:r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>мин.</w:t>
            </w:r>
          </w:p>
          <w:p w:rsidR="006B02F7" w:rsidRPr="00B85687" w:rsidRDefault="006B02F7" w:rsidP="00E93F75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>3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32015"/>
                <w:sz w:val="24"/>
                <w:szCs w:val="24"/>
              </w:rPr>
              <w:t>дня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в неделю – 3 занятия по 25</w:t>
            </w:r>
            <w:r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>мин.</w:t>
            </w:r>
          </w:p>
          <w:p w:rsidR="006B02F7" w:rsidRPr="00B85687" w:rsidRDefault="006B02F7" w:rsidP="00E93F75">
            <w:pPr>
              <w:spacing w:after="0"/>
              <w:jc w:val="center"/>
              <w:rPr>
                <w:rFonts w:ascii="Times New Roman" w:hAnsi="Times New Roman"/>
                <w:color w:val="332015"/>
                <w:sz w:val="24"/>
                <w:szCs w:val="24"/>
              </w:rPr>
            </w:pPr>
          </w:p>
          <w:p w:rsidR="006B02F7" w:rsidRDefault="006B02F7" w:rsidP="00EE3263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4 дня 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>в неделю – 3 занятия по 30</w:t>
            </w:r>
            <w:r>
              <w:rPr>
                <w:rFonts w:ascii="Times New Roman" w:hAnsi="Times New Roman"/>
                <w:color w:val="332015"/>
                <w:sz w:val="24"/>
                <w:szCs w:val="24"/>
              </w:rPr>
              <w:t xml:space="preserve"> </w:t>
            </w:r>
            <w:r w:rsidRPr="00B85687">
              <w:rPr>
                <w:rFonts w:ascii="Times New Roman" w:hAnsi="Times New Roman"/>
                <w:color w:val="332015"/>
                <w:sz w:val="24"/>
                <w:szCs w:val="24"/>
              </w:rPr>
              <w:t>мин.</w:t>
            </w:r>
          </w:p>
          <w:p w:rsidR="006B02F7" w:rsidRPr="00B85687" w:rsidRDefault="006B02F7" w:rsidP="00EE3263">
            <w:pPr>
              <w:spacing w:after="0"/>
              <w:rPr>
                <w:rFonts w:ascii="Times New Roman" w:hAnsi="Times New Roman"/>
                <w:color w:val="332015"/>
                <w:sz w:val="24"/>
                <w:szCs w:val="24"/>
              </w:rPr>
            </w:pPr>
            <w:r>
              <w:rPr>
                <w:rFonts w:ascii="Times New Roman" w:hAnsi="Times New Roman"/>
                <w:color w:val="332015"/>
                <w:sz w:val="24"/>
                <w:szCs w:val="24"/>
              </w:rPr>
              <w:t>1 день в неделю – 2 занятия по 30 мин.</w:t>
            </w:r>
          </w:p>
        </w:tc>
      </w:tr>
    </w:tbl>
    <w:p w:rsidR="006B02F7" w:rsidRDefault="006B02F7" w:rsidP="00BA7F14">
      <w:pPr>
        <w:pStyle w:val="ListParagraph"/>
        <w:numPr>
          <w:ilvl w:val="1"/>
          <w:numId w:val="2"/>
        </w:numPr>
        <w:tabs>
          <w:tab w:val="left" w:pos="1296"/>
        </w:tabs>
        <w:spacing w:before="1" w:line="242" w:lineRule="auto"/>
        <w:ind w:right="846"/>
        <w:rPr>
          <w:sz w:val="24"/>
        </w:rPr>
      </w:pPr>
    </w:p>
    <w:p w:rsidR="006B02F7" w:rsidRPr="00B925E1" w:rsidRDefault="006B02F7" w:rsidP="00B925E1">
      <w:pPr>
        <w:pStyle w:val="ListParagraph"/>
        <w:tabs>
          <w:tab w:val="left" w:pos="0"/>
        </w:tabs>
        <w:spacing w:line="276" w:lineRule="auto"/>
        <w:ind w:left="0" w:right="-40" w:firstLine="8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утвержденные годовым планом на учебный год. В эти дни занятия (ООД) не 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проводятся.</w:t>
      </w:r>
    </w:p>
    <w:p w:rsidR="006B02F7" w:rsidRDefault="006B02F7" w:rsidP="00BF42B4">
      <w:pPr>
        <w:pStyle w:val="BodyText"/>
        <w:spacing w:before="6" w:line="276" w:lineRule="auto"/>
        <w:ind w:left="0" w:firstLine="0"/>
        <w:jc w:val="left"/>
        <w:rPr>
          <w:sz w:val="23"/>
        </w:rPr>
      </w:pPr>
    </w:p>
    <w:p w:rsidR="006B02F7" w:rsidRDefault="006B02F7" w:rsidP="00BF42B4">
      <w:pPr>
        <w:pStyle w:val="BodyText"/>
        <w:spacing w:before="6" w:line="276" w:lineRule="auto"/>
        <w:ind w:left="0" w:firstLine="0"/>
        <w:jc w:val="left"/>
        <w:rPr>
          <w:sz w:val="23"/>
        </w:rPr>
      </w:pPr>
    </w:p>
    <w:p w:rsidR="006B02F7" w:rsidRDefault="006B02F7" w:rsidP="00B925E1">
      <w:pPr>
        <w:pStyle w:val="Heading11"/>
        <w:numPr>
          <w:ilvl w:val="0"/>
          <w:numId w:val="3"/>
        </w:numPr>
        <w:tabs>
          <w:tab w:val="left" w:pos="0"/>
        </w:tabs>
        <w:spacing w:line="276" w:lineRule="auto"/>
        <w:ind w:left="0" w:right="-1" w:firstLine="709"/>
        <w:jc w:val="center"/>
      </w:pPr>
      <w:r>
        <w:t>Предельная численность обучающихся в  группе</w:t>
      </w:r>
      <w:r>
        <w:rPr>
          <w:spacing w:val="-57"/>
        </w:rPr>
        <w:t xml:space="preserve">                      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2024-2025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году</w:t>
      </w:r>
    </w:p>
    <w:p w:rsidR="006B02F7" w:rsidRDefault="006B02F7" w:rsidP="00BF42B4">
      <w:pPr>
        <w:pStyle w:val="Heading11"/>
        <w:tabs>
          <w:tab w:val="left" w:pos="0"/>
        </w:tabs>
        <w:spacing w:line="276" w:lineRule="auto"/>
        <w:ind w:left="2031" w:right="-1"/>
      </w:pPr>
    </w:p>
    <w:p w:rsidR="006B02F7" w:rsidRDefault="006B02F7" w:rsidP="00BF42B4">
      <w:pPr>
        <w:pStyle w:val="ListParagraph"/>
        <w:tabs>
          <w:tab w:val="left" w:pos="0"/>
        </w:tabs>
        <w:spacing w:line="276" w:lineRule="auto"/>
        <w:ind w:left="0" w:right="-1" w:firstLine="810"/>
        <w:rPr>
          <w:sz w:val="24"/>
        </w:rPr>
      </w:pPr>
      <w:r>
        <w:rPr>
          <w:sz w:val="24"/>
        </w:rPr>
        <w:t>Количество обучающихся (воспитанников) в группе при проведении занятий зависит от возраста 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пределах:</w:t>
      </w:r>
    </w:p>
    <w:p w:rsidR="006B02F7" w:rsidRDefault="006B02F7" w:rsidP="00BF42B4">
      <w:pPr>
        <w:pStyle w:val="ListParagraph"/>
        <w:numPr>
          <w:ilvl w:val="2"/>
          <w:numId w:val="1"/>
        </w:numPr>
        <w:spacing w:line="276" w:lineRule="auto"/>
        <w:ind w:left="0" w:right="-1" w:firstLine="0"/>
        <w:rPr>
          <w:sz w:val="24"/>
        </w:rPr>
      </w:pPr>
      <w:r>
        <w:rPr>
          <w:sz w:val="24"/>
        </w:rPr>
        <w:t>В группах раннего возраста общеразвивающей направленности (дети 1,5 - 3 года) наполняемость группы установлена в пределах 20 человек;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 занятия познавательного и художественно-изобразительного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проводиться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подгруппами;</w:t>
      </w:r>
    </w:p>
    <w:p w:rsidR="006B02F7" w:rsidRDefault="006B02F7" w:rsidP="00BF42B4">
      <w:pPr>
        <w:pStyle w:val="ListParagraph"/>
        <w:numPr>
          <w:ilvl w:val="2"/>
          <w:numId w:val="1"/>
        </w:numPr>
        <w:tabs>
          <w:tab w:val="left" w:pos="0"/>
        </w:tabs>
        <w:spacing w:line="276" w:lineRule="auto"/>
        <w:ind w:left="0" w:right="-1" w:firstLine="0"/>
        <w:rPr>
          <w:sz w:val="24"/>
        </w:rPr>
      </w:pPr>
      <w:r>
        <w:rPr>
          <w:sz w:val="24"/>
        </w:rPr>
        <w:t xml:space="preserve">В группах дошкольного возраста общеразвивающей направленности (дети  3 - 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 наполняемость группы установлена в пределах 25 человек;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всей группой воспитанников;</w:t>
      </w:r>
    </w:p>
    <w:p w:rsidR="006B02F7" w:rsidRPr="00455A81" w:rsidRDefault="006B02F7" w:rsidP="00BF42B4">
      <w:pPr>
        <w:pStyle w:val="ListParagraph"/>
        <w:numPr>
          <w:ilvl w:val="2"/>
          <w:numId w:val="1"/>
        </w:numPr>
        <w:tabs>
          <w:tab w:val="left" w:pos="0"/>
        </w:tabs>
        <w:spacing w:before="1" w:line="276" w:lineRule="auto"/>
        <w:ind w:left="0" w:right="-1" w:firstLine="0"/>
        <w:rPr>
          <w:sz w:val="24"/>
        </w:rPr>
      </w:pPr>
      <w:r>
        <w:rPr>
          <w:sz w:val="24"/>
        </w:rPr>
        <w:t>В группах дошкольного возраста комбинированной направленности (дети 5 – 6 лет и 6 - 7</w:t>
      </w:r>
      <w:r>
        <w:rPr>
          <w:spacing w:val="-58"/>
          <w:sz w:val="24"/>
        </w:rPr>
        <w:t xml:space="preserve"> </w:t>
      </w:r>
      <w:r>
        <w:rPr>
          <w:sz w:val="24"/>
        </w:rPr>
        <w:t>лет) наполняемость группы установлена в пределах 17 человек;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(с</w:t>
      </w:r>
      <w:r>
        <w:rPr>
          <w:spacing w:val="-58"/>
          <w:sz w:val="24"/>
        </w:rPr>
        <w:t xml:space="preserve">  </w:t>
      </w:r>
      <w:r>
        <w:rPr>
          <w:sz w:val="24"/>
        </w:rPr>
        <w:t xml:space="preserve"> учителем – логопедом                 и педагогом – психологом).</w:t>
      </w:r>
    </w:p>
    <w:p w:rsidR="006B02F7" w:rsidRDefault="006B02F7" w:rsidP="00BF42B4"/>
    <w:p w:rsidR="006B02F7" w:rsidRDefault="006B02F7" w:rsidP="00BF42B4"/>
    <w:p w:rsidR="006B02F7" w:rsidRDefault="006B02F7" w:rsidP="00BF42B4"/>
    <w:p w:rsidR="006B02F7" w:rsidRDefault="006B02F7" w:rsidP="00BF42B4"/>
    <w:p w:rsidR="006B02F7" w:rsidRDefault="006B02F7" w:rsidP="00BF42B4"/>
    <w:p w:rsidR="006B02F7" w:rsidRDefault="006B02F7" w:rsidP="00BF42B4"/>
    <w:p w:rsidR="006B02F7" w:rsidRDefault="006B02F7" w:rsidP="00BF42B4"/>
    <w:p w:rsidR="006B02F7" w:rsidRDefault="006B02F7"/>
    <w:p w:rsidR="006B02F7" w:rsidRDefault="006B02F7"/>
    <w:p w:rsidR="006B02F7" w:rsidRDefault="006B02F7"/>
    <w:p w:rsidR="006B02F7" w:rsidRDefault="006B02F7"/>
    <w:p w:rsidR="006B02F7" w:rsidRDefault="006B02F7"/>
    <w:p w:rsidR="006B02F7" w:rsidRDefault="006B02F7"/>
    <w:p w:rsidR="006B02F7" w:rsidRDefault="006B02F7"/>
    <w:p w:rsidR="006B02F7" w:rsidRDefault="006B02F7"/>
    <w:p w:rsidR="006B02F7" w:rsidRDefault="006B02F7"/>
    <w:sectPr w:rsidR="006B02F7" w:rsidSect="00FD1D70">
      <w:pgSz w:w="11906" w:h="16838"/>
      <w:pgMar w:top="568" w:right="85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36636"/>
    <w:multiLevelType w:val="hybridMultilevel"/>
    <w:tmpl w:val="C5ACF490"/>
    <w:lvl w:ilvl="0" w:tplc="C1A44836">
      <w:start w:val="4"/>
      <w:numFmt w:val="decimal"/>
      <w:lvlText w:val="%1"/>
      <w:lvlJc w:val="left"/>
      <w:pPr>
        <w:ind w:left="100" w:hanging="545"/>
      </w:pPr>
      <w:rPr>
        <w:rFonts w:cs="Times New Roman" w:hint="default"/>
      </w:rPr>
    </w:lvl>
    <w:lvl w:ilvl="1" w:tplc="93B638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6825522">
      <w:numFmt w:val="bullet"/>
      <w:lvlText w:val="•"/>
      <w:lvlJc w:val="left"/>
      <w:pPr>
        <w:ind w:left="2141" w:hanging="545"/>
      </w:pPr>
      <w:rPr>
        <w:rFonts w:hint="default"/>
      </w:rPr>
    </w:lvl>
    <w:lvl w:ilvl="3" w:tplc="5058D736">
      <w:numFmt w:val="bullet"/>
      <w:lvlText w:val="•"/>
      <w:lvlJc w:val="left"/>
      <w:pPr>
        <w:ind w:left="3161" w:hanging="545"/>
      </w:pPr>
      <w:rPr>
        <w:rFonts w:hint="default"/>
      </w:rPr>
    </w:lvl>
    <w:lvl w:ilvl="4" w:tplc="E466CA6E">
      <w:numFmt w:val="bullet"/>
      <w:lvlText w:val="•"/>
      <w:lvlJc w:val="left"/>
      <w:pPr>
        <w:ind w:left="4182" w:hanging="545"/>
      </w:pPr>
      <w:rPr>
        <w:rFonts w:hint="default"/>
      </w:rPr>
    </w:lvl>
    <w:lvl w:ilvl="5" w:tplc="665E7FEC">
      <w:numFmt w:val="bullet"/>
      <w:lvlText w:val="•"/>
      <w:lvlJc w:val="left"/>
      <w:pPr>
        <w:ind w:left="5202" w:hanging="545"/>
      </w:pPr>
      <w:rPr>
        <w:rFonts w:hint="default"/>
      </w:rPr>
    </w:lvl>
    <w:lvl w:ilvl="6" w:tplc="2298A8F8">
      <w:numFmt w:val="bullet"/>
      <w:lvlText w:val="•"/>
      <w:lvlJc w:val="left"/>
      <w:pPr>
        <w:ind w:left="6223" w:hanging="545"/>
      </w:pPr>
      <w:rPr>
        <w:rFonts w:hint="default"/>
      </w:rPr>
    </w:lvl>
    <w:lvl w:ilvl="7" w:tplc="AB240EF0">
      <w:numFmt w:val="bullet"/>
      <w:lvlText w:val="•"/>
      <w:lvlJc w:val="left"/>
      <w:pPr>
        <w:ind w:left="7243" w:hanging="545"/>
      </w:pPr>
      <w:rPr>
        <w:rFonts w:hint="default"/>
      </w:rPr>
    </w:lvl>
    <w:lvl w:ilvl="8" w:tplc="4EF80E90">
      <w:numFmt w:val="bullet"/>
      <w:lvlText w:val="•"/>
      <w:lvlJc w:val="left"/>
      <w:pPr>
        <w:ind w:left="8264" w:hanging="545"/>
      </w:pPr>
      <w:rPr>
        <w:rFonts w:hint="default"/>
      </w:rPr>
    </w:lvl>
  </w:abstractNum>
  <w:abstractNum w:abstractNumId="1">
    <w:nsid w:val="2B5F144A"/>
    <w:multiLevelType w:val="hybridMultilevel"/>
    <w:tmpl w:val="669E132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212295A"/>
    <w:multiLevelType w:val="hybridMultilevel"/>
    <w:tmpl w:val="1E504F42"/>
    <w:lvl w:ilvl="0" w:tplc="2F46FF16">
      <w:numFmt w:val="bullet"/>
      <w:lvlText w:val=""/>
      <w:lvlJc w:val="left"/>
      <w:pPr>
        <w:ind w:left="821" w:hanging="360"/>
      </w:pPr>
      <w:rPr>
        <w:rFonts w:ascii="Symbol" w:eastAsia="Times New Roman" w:hAnsi="Symbol" w:hint="default"/>
        <w:w w:val="100"/>
        <w:sz w:val="24"/>
      </w:rPr>
    </w:lvl>
    <w:lvl w:ilvl="1" w:tplc="9C6A2A26">
      <w:numFmt w:val="bullet"/>
      <w:lvlText w:val="-"/>
      <w:lvlJc w:val="left"/>
      <w:pPr>
        <w:ind w:left="100" w:hanging="250"/>
      </w:pPr>
      <w:rPr>
        <w:rFonts w:ascii="Times New Roman" w:eastAsia="Times New Roman" w:hAnsi="Times New Roman" w:hint="default"/>
        <w:w w:val="99"/>
        <w:sz w:val="24"/>
      </w:rPr>
    </w:lvl>
    <w:lvl w:ilvl="2" w:tplc="397000AE">
      <w:numFmt w:val="bullet"/>
      <w:lvlText w:val="•"/>
      <w:lvlJc w:val="left"/>
      <w:pPr>
        <w:ind w:left="1873" w:hanging="250"/>
      </w:pPr>
      <w:rPr>
        <w:rFonts w:hint="default"/>
      </w:rPr>
    </w:lvl>
    <w:lvl w:ilvl="3" w:tplc="8144ABFE">
      <w:numFmt w:val="bullet"/>
      <w:lvlText w:val="•"/>
      <w:lvlJc w:val="left"/>
      <w:pPr>
        <w:ind w:left="2927" w:hanging="250"/>
      </w:pPr>
      <w:rPr>
        <w:rFonts w:hint="default"/>
      </w:rPr>
    </w:lvl>
    <w:lvl w:ilvl="4" w:tplc="DD7A1B54">
      <w:numFmt w:val="bullet"/>
      <w:lvlText w:val="•"/>
      <w:lvlJc w:val="left"/>
      <w:pPr>
        <w:ind w:left="3981" w:hanging="250"/>
      </w:pPr>
      <w:rPr>
        <w:rFonts w:hint="default"/>
      </w:rPr>
    </w:lvl>
    <w:lvl w:ilvl="5" w:tplc="CB82C468">
      <w:numFmt w:val="bullet"/>
      <w:lvlText w:val="•"/>
      <w:lvlJc w:val="left"/>
      <w:pPr>
        <w:ind w:left="5035" w:hanging="250"/>
      </w:pPr>
      <w:rPr>
        <w:rFonts w:hint="default"/>
      </w:rPr>
    </w:lvl>
    <w:lvl w:ilvl="6" w:tplc="7C2C02C4">
      <w:numFmt w:val="bullet"/>
      <w:lvlText w:val="•"/>
      <w:lvlJc w:val="left"/>
      <w:pPr>
        <w:ind w:left="6089" w:hanging="250"/>
      </w:pPr>
      <w:rPr>
        <w:rFonts w:hint="default"/>
      </w:rPr>
    </w:lvl>
    <w:lvl w:ilvl="7" w:tplc="8F9AB2B6">
      <w:numFmt w:val="bullet"/>
      <w:lvlText w:val="•"/>
      <w:lvlJc w:val="left"/>
      <w:pPr>
        <w:ind w:left="7143" w:hanging="250"/>
      </w:pPr>
      <w:rPr>
        <w:rFonts w:hint="default"/>
      </w:rPr>
    </w:lvl>
    <w:lvl w:ilvl="8" w:tplc="61A2DED2">
      <w:numFmt w:val="bullet"/>
      <w:lvlText w:val="•"/>
      <w:lvlJc w:val="left"/>
      <w:pPr>
        <w:ind w:left="8197" w:hanging="250"/>
      </w:pPr>
      <w:rPr>
        <w:rFonts w:hint="default"/>
      </w:rPr>
    </w:lvl>
  </w:abstractNum>
  <w:abstractNum w:abstractNumId="3">
    <w:nsid w:val="36825FB0"/>
    <w:multiLevelType w:val="hybridMultilevel"/>
    <w:tmpl w:val="07B063E2"/>
    <w:lvl w:ilvl="0" w:tplc="33EA0446">
      <w:start w:val="5"/>
      <w:numFmt w:val="decimal"/>
      <w:lvlText w:val="%1"/>
      <w:lvlJc w:val="left"/>
      <w:pPr>
        <w:ind w:left="100" w:hanging="420"/>
      </w:pPr>
      <w:rPr>
        <w:rFonts w:cs="Times New Roman" w:hint="default"/>
      </w:rPr>
    </w:lvl>
    <w:lvl w:ilvl="1" w:tplc="72EC47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87C038A">
      <w:numFmt w:val="bullet"/>
      <w:lvlText w:val=""/>
      <w:lvlJc w:val="left"/>
      <w:pPr>
        <w:ind w:left="1531" w:hanging="361"/>
      </w:pPr>
      <w:rPr>
        <w:rFonts w:ascii="Symbol" w:eastAsia="Times New Roman" w:hAnsi="Symbol" w:hint="default"/>
        <w:w w:val="100"/>
        <w:sz w:val="24"/>
      </w:rPr>
    </w:lvl>
    <w:lvl w:ilvl="3" w:tplc="1D56B118">
      <w:numFmt w:val="bullet"/>
      <w:lvlText w:val="•"/>
      <w:lvlJc w:val="left"/>
      <w:pPr>
        <w:ind w:left="3487" w:hanging="361"/>
      </w:pPr>
      <w:rPr>
        <w:rFonts w:hint="default"/>
      </w:rPr>
    </w:lvl>
    <w:lvl w:ilvl="4" w:tplc="63A8B2EE">
      <w:numFmt w:val="bullet"/>
      <w:lvlText w:val="•"/>
      <w:lvlJc w:val="left"/>
      <w:pPr>
        <w:ind w:left="4461" w:hanging="361"/>
      </w:pPr>
      <w:rPr>
        <w:rFonts w:hint="default"/>
      </w:rPr>
    </w:lvl>
    <w:lvl w:ilvl="5" w:tplc="DE0C2AA6">
      <w:numFmt w:val="bullet"/>
      <w:lvlText w:val="•"/>
      <w:lvlJc w:val="left"/>
      <w:pPr>
        <w:ind w:left="5435" w:hanging="361"/>
      </w:pPr>
      <w:rPr>
        <w:rFonts w:hint="default"/>
      </w:rPr>
    </w:lvl>
    <w:lvl w:ilvl="6" w:tplc="7ACA2BB8">
      <w:numFmt w:val="bullet"/>
      <w:lvlText w:val="•"/>
      <w:lvlJc w:val="left"/>
      <w:pPr>
        <w:ind w:left="6409" w:hanging="361"/>
      </w:pPr>
      <w:rPr>
        <w:rFonts w:hint="default"/>
      </w:rPr>
    </w:lvl>
    <w:lvl w:ilvl="7" w:tplc="AC0844F4">
      <w:numFmt w:val="bullet"/>
      <w:lvlText w:val="•"/>
      <w:lvlJc w:val="left"/>
      <w:pPr>
        <w:ind w:left="7383" w:hanging="361"/>
      </w:pPr>
      <w:rPr>
        <w:rFonts w:hint="default"/>
      </w:rPr>
    </w:lvl>
    <w:lvl w:ilvl="8" w:tplc="AD02C7E2">
      <w:numFmt w:val="bullet"/>
      <w:lvlText w:val="•"/>
      <w:lvlJc w:val="left"/>
      <w:pPr>
        <w:ind w:left="8357" w:hanging="361"/>
      </w:pPr>
      <w:rPr>
        <w:rFonts w:hint="default"/>
      </w:rPr>
    </w:lvl>
  </w:abstractNum>
  <w:abstractNum w:abstractNumId="4">
    <w:nsid w:val="375921E7"/>
    <w:multiLevelType w:val="hybridMultilevel"/>
    <w:tmpl w:val="14F0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E9273A6"/>
    <w:multiLevelType w:val="hybridMultilevel"/>
    <w:tmpl w:val="CDDE58BC"/>
    <w:lvl w:ilvl="0" w:tplc="8A0ED6DA">
      <w:start w:val="1"/>
      <w:numFmt w:val="decimal"/>
      <w:lvlText w:val="%1."/>
      <w:lvlJc w:val="left"/>
      <w:pPr>
        <w:ind w:left="410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91E2870">
      <w:numFmt w:val="bullet"/>
      <w:lvlText w:val="•"/>
      <w:lvlJc w:val="left"/>
      <w:pPr>
        <w:ind w:left="4720" w:hanging="361"/>
      </w:pPr>
      <w:rPr>
        <w:rFonts w:hint="default"/>
      </w:rPr>
    </w:lvl>
    <w:lvl w:ilvl="2" w:tplc="A09C140C">
      <w:numFmt w:val="bullet"/>
      <w:lvlText w:val="•"/>
      <w:lvlJc w:val="left"/>
      <w:pPr>
        <w:ind w:left="5341" w:hanging="361"/>
      </w:pPr>
      <w:rPr>
        <w:rFonts w:hint="default"/>
      </w:rPr>
    </w:lvl>
    <w:lvl w:ilvl="3" w:tplc="57BAEF4A">
      <w:numFmt w:val="bullet"/>
      <w:lvlText w:val="•"/>
      <w:lvlJc w:val="left"/>
      <w:pPr>
        <w:ind w:left="5961" w:hanging="361"/>
      </w:pPr>
      <w:rPr>
        <w:rFonts w:hint="default"/>
      </w:rPr>
    </w:lvl>
    <w:lvl w:ilvl="4" w:tplc="9CFE3B1E">
      <w:numFmt w:val="bullet"/>
      <w:lvlText w:val="•"/>
      <w:lvlJc w:val="left"/>
      <w:pPr>
        <w:ind w:left="6582" w:hanging="361"/>
      </w:pPr>
      <w:rPr>
        <w:rFonts w:hint="default"/>
      </w:rPr>
    </w:lvl>
    <w:lvl w:ilvl="5" w:tplc="6CF43AB0">
      <w:numFmt w:val="bullet"/>
      <w:lvlText w:val="•"/>
      <w:lvlJc w:val="left"/>
      <w:pPr>
        <w:ind w:left="7202" w:hanging="361"/>
      </w:pPr>
      <w:rPr>
        <w:rFonts w:hint="default"/>
      </w:rPr>
    </w:lvl>
    <w:lvl w:ilvl="6" w:tplc="FF1C5BF4">
      <w:numFmt w:val="bullet"/>
      <w:lvlText w:val="•"/>
      <w:lvlJc w:val="left"/>
      <w:pPr>
        <w:ind w:left="7823" w:hanging="361"/>
      </w:pPr>
      <w:rPr>
        <w:rFonts w:hint="default"/>
      </w:rPr>
    </w:lvl>
    <w:lvl w:ilvl="7" w:tplc="F8A69F80">
      <w:numFmt w:val="bullet"/>
      <w:lvlText w:val="•"/>
      <w:lvlJc w:val="left"/>
      <w:pPr>
        <w:ind w:left="8443" w:hanging="361"/>
      </w:pPr>
      <w:rPr>
        <w:rFonts w:hint="default"/>
      </w:rPr>
    </w:lvl>
    <w:lvl w:ilvl="8" w:tplc="66A2C944">
      <w:numFmt w:val="bullet"/>
      <w:lvlText w:val="•"/>
      <w:lvlJc w:val="left"/>
      <w:pPr>
        <w:ind w:left="9064" w:hanging="361"/>
      </w:pPr>
      <w:rPr>
        <w:rFonts w:hint="default"/>
      </w:rPr>
    </w:lvl>
  </w:abstractNum>
  <w:abstractNum w:abstractNumId="6">
    <w:nsid w:val="4E9F6AED"/>
    <w:multiLevelType w:val="hybridMultilevel"/>
    <w:tmpl w:val="B86228C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8D56497"/>
    <w:multiLevelType w:val="hybridMultilevel"/>
    <w:tmpl w:val="A40249AC"/>
    <w:lvl w:ilvl="0" w:tplc="A072CCA4">
      <w:start w:val="4"/>
      <w:numFmt w:val="decimal"/>
      <w:lvlText w:val="%1."/>
      <w:lvlJc w:val="left"/>
      <w:pPr>
        <w:ind w:left="203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21E3AA4">
      <w:numFmt w:val="bullet"/>
      <w:lvlText w:val="•"/>
      <w:lvlJc w:val="left"/>
      <w:pPr>
        <w:ind w:left="2866" w:hanging="240"/>
      </w:pPr>
      <w:rPr>
        <w:rFonts w:hint="default"/>
      </w:rPr>
    </w:lvl>
    <w:lvl w:ilvl="2" w:tplc="FB5EF5FC">
      <w:numFmt w:val="bullet"/>
      <w:lvlText w:val="•"/>
      <w:lvlJc w:val="left"/>
      <w:pPr>
        <w:ind w:left="3693" w:hanging="240"/>
      </w:pPr>
      <w:rPr>
        <w:rFonts w:hint="default"/>
      </w:rPr>
    </w:lvl>
    <w:lvl w:ilvl="3" w:tplc="44AAABB0">
      <w:numFmt w:val="bullet"/>
      <w:lvlText w:val="•"/>
      <w:lvlJc w:val="left"/>
      <w:pPr>
        <w:ind w:left="4519" w:hanging="240"/>
      </w:pPr>
      <w:rPr>
        <w:rFonts w:hint="default"/>
      </w:rPr>
    </w:lvl>
    <w:lvl w:ilvl="4" w:tplc="21CCE13C">
      <w:numFmt w:val="bullet"/>
      <w:lvlText w:val="•"/>
      <w:lvlJc w:val="left"/>
      <w:pPr>
        <w:ind w:left="5346" w:hanging="240"/>
      </w:pPr>
      <w:rPr>
        <w:rFonts w:hint="default"/>
      </w:rPr>
    </w:lvl>
    <w:lvl w:ilvl="5" w:tplc="3FA86858">
      <w:numFmt w:val="bullet"/>
      <w:lvlText w:val="•"/>
      <w:lvlJc w:val="left"/>
      <w:pPr>
        <w:ind w:left="6172" w:hanging="240"/>
      </w:pPr>
      <w:rPr>
        <w:rFonts w:hint="default"/>
      </w:rPr>
    </w:lvl>
    <w:lvl w:ilvl="6" w:tplc="5150FB2E">
      <w:numFmt w:val="bullet"/>
      <w:lvlText w:val="•"/>
      <w:lvlJc w:val="left"/>
      <w:pPr>
        <w:ind w:left="6999" w:hanging="240"/>
      </w:pPr>
      <w:rPr>
        <w:rFonts w:hint="default"/>
      </w:rPr>
    </w:lvl>
    <w:lvl w:ilvl="7" w:tplc="CE2E4092">
      <w:numFmt w:val="bullet"/>
      <w:lvlText w:val="•"/>
      <w:lvlJc w:val="left"/>
      <w:pPr>
        <w:ind w:left="7825" w:hanging="240"/>
      </w:pPr>
      <w:rPr>
        <w:rFonts w:hint="default"/>
      </w:rPr>
    </w:lvl>
    <w:lvl w:ilvl="8" w:tplc="AFBE89BC">
      <w:numFmt w:val="bullet"/>
      <w:lvlText w:val="•"/>
      <w:lvlJc w:val="left"/>
      <w:pPr>
        <w:ind w:left="8652" w:hanging="2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F14"/>
    <w:rsid w:val="00017367"/>
    <w:rsid w:val="0002540A"/>
    <w:rsid w:val="00057852"/>
    <w:rsid w:val="00062FDD"/>
    <w:rsid w:val="00121269"/>
    <w:rsid w:val="00133EEB"/>
    <w:rsid w:val="001725C3"/>
    <w:rsid w:val="001B5A25"/>
    <w:rsid w:val="001C7E5C"/>
    <w:rsid w:val="001D27C2"/>
    <w:rsid w:val="001E5701"/>
    <w:rsid w:val="00231608"/>
    <w:rsid w:val="002653F4"/>
    <w:rsid w:val="002B5C29"/>
    <w:rsid w:val="002C75E1"/>
    <w:rsid w:val="002D0D26"/>
    <w:rsid w:val="003073B9"/>
    <w:rsid w:val="00323C0B"/>
    <w:rsid w:val="00331AB6"/>
    <w:rsid w:val="00424046"/>
    <w:rsid w:val="00447D1A"/>
    <w:rsid w:val="00455A81"/>
    <w:rsid w:val="004629EA"/>
    <w:rsid w:val="004D4478"/>
    <w:rsid w:val="0051324A"/>
    <w:rsid w:val="00581A9A"/>
    <w:rsid w:val="005C50D0"/>
    <w:rsid w:val="005E0167"/>
    <w:rsid w:val="005E0B02"/>
    <w:rsid w:val="006639CC"/>
    <w:rsid w:val="00686388"/>
    <w:rsid w:val="006A1FCC"/>
    <w:rsid w:val="006A585F"/>
    <w:rsid w:val="006B02F7"/>
    <w:rsid w:val="006B0C69"/>
    <w:rsid w:val="006F0B32"/>
    <w:rsid w:val="0071725E"/>
    <w:rsid w:val="00751393"/>
    <w:rsid w:val="007556EC"/>
    <w:rsid w:val="00764792"/>
    <w:rsid w:val="00802779"/>
    <w:rsid w:val="00811A7B"/>
    <w:rsid w:val="00837225"/>
    <w:rsid w:val="008520FF"/>
    <w:rsid w:val="008640A4"/>
    <w:rsid w:val="0087594D"/>
    <w:rsid w:val="00877599"/>
    <w:rsid w:val="00895DEE"/>
    <w:rsid w:val="008C4C9D"/>
    <w:rsid w:val="008E320C"/>
    <w:rsid w:val="0091122D"/>
    <w:rsid w:val="00915DD8"/>
    <w:rsid w:val="00926B5F"/>
    <w:rsid w:val="0093508C"/>
    <w:rsid w:val="009479C3"/>
    <w:rsid w:val="00970BB8"/>
    <w:rsid w:val="009831B9"/>
    <w:rsid w:val="00996EB7"/>
    <w:rsid w:val="00A10D7F"/>
    <w:rsid w:val="00A83567"/>
    <w:rsid w:val="00B44EB6"/>
    <w:rsid w:val="00B471F7"/>
    <w:rsid w:val="00B85687"/>
    <w:rsid w:val="00B925E1"/>
    <w:rsid w:val="00BA2D2B"/>
    <w:rsid w:val="00BA49F7"/>
    <w:rsid w:val="00BA7F14"/>
    <w:rsid w:val="00BB2973"/>
    <w:rsid w:val="00BC5348"/>
    <w:rsid w:val="00BF42B4"/>
    <w:rsid w:val="00C05EF8"/>
    <w:rsid w:val="00C17E69"/>
    <w:rsid w:val="00C20B4D"/>
    <w:rsid w:val="00C21BE4"/>
    <w:rsid w:val="00C743E8"/>
    <w:rsid w:val="00C77DEA"/>
    <w:rsid w:val="00CA35A8"/>
    <w:rsid w:val="00CF55A4"/>
    <w:rsid w:val="00D17D15"/>
    <w:rsid w:val="00D330BE"/>
    <w:rsid w:val="00DC2630"/>
    <w:rsid w:val="00E16196"/>
    <w:rsid w:val="00E93F75"/>
    <w:rsid w:val="00EA3157"/>
    <w:rsid w:val="00EB31AC"/>
    <w:rsid w:val="00EE3263"/>
    <w:rsid w:val="00F02820"/>
    <w:rsid w:val="00F028C2"/>
    <w:rsid w:val="00F23BE5"/>
    <w:rsid w:val="00F42A32"/>
    <w:rsid w:val="00FC4790"/>
    <w:rsid w:val="00FD1D70"/>
    <w:rsid w:val="00FE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6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A7F14"/>
    <w:pPr>
      <w:widowControl w:val="0"/>
      <w:autoSpaceDE w:val="0"/>
      <w:autoSpaceDN w:val="0"/>
      <w:spacing w:after="0" w:line="240" w:lineRule="auto"/>
      <w:ind w:left="100" w:firstLine="71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A7F14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Heading11">
    <w:name w:val="Heading 11"/>
    <w:basedOn w:val="Normal"/>
    <w:uiPriority w:val="99"/>
    <w:rsid w:val="00BA7F14"/>
    <w:pPr>
      <w:widowControl w:val="0"/>
      <w:autoSpaceDE w:val="0"/>
      <w:autoSpaceDN w:val="0"/>
      <w:spacing w:after="0" w:line="240" w:lineRule="auto"/>
      <w:ind w:left="680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BA7F14"/>
    <w:pPr>
      <w:widowControl w:val="0"/>
      <w:autoSpaceDE w:val="0"/>
      <w:autoSpaceDN w:val="0"/>
      <w:spacing w:after="0" w:line="240" w:lineRule="auto"/>
      <w:ind w:left="100" w:firstLine="710"/>
      <w:jc w:val="both"/>
    </w:pPr>
    <w:rPr>
      <w:rFonts w:ascii="Times New Roman" w:hAnsi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C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75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725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1725C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</TotalTime>
  <Pages>4</Pages>
  <Words>918</Words>
  <Characters>5233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58</cp:revision>
  <cp:lastPrinted>2024-09-04T08:47:00Z</cp:lastPrinted>
  <dcterms:created xsi:type="dcterms:W3CDTF">2022-01-13T11:13:00Z</dcterms:created>
  <dcterms:modified xsi:type="dcterms:W3CDTF">2024-09-06T08:23:00Z</dcterms:modified>
</cp:coreProperties>
</file>